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36"/>
        <w:gridCol w:w="2392"/>
        <w:gridCol w:w="2393"/>
        <w:gridCol w:w="2393"/>
        <w:gridCol w:w="2252"/>
        <w:gridCol w:w="2393"/>
      </w:tblGrid>
      <w:tr w:rsidR="00CA6D81" w:rsidRPr="006F1881" w14:paraId="79A69CD9" w14:textId="77777777" w:rsidTr="006265D3">
        <w:trPr>
          <w:trHeight w:val="556"/>
        </w:trPr>
        <w:tc>
          <w:tcPr>
            <w:tcW w:w="1028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392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388AA3D1" w:rsidR="00AD44A0" w:rsidRPr="006F1881" w:rsidRDefault="00D2222E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</w:t>
                                  </w:r>
                                  <w:r w:rsidR="00021FAE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t</w:t>
                                  </w:r>
                                  <w:r w:rsidR="00197737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Nicholas</w:t>
                                  </w:r>
                                  <w:r w:rsidR="00021FAE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PS</w:t>
                                  </w:r>
                                  <w:r w:rsidR="0017681F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Meals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388AA3D1" w:rsidR="00AD44A0" w:rsidRPr="006F1881" w:rsidRDefault="00D2222E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</w:t>
                            </w:r>
                            <w:r w:rsidR="00021FAE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t</w:t>
                            </w:r>
                            <w:r w:rsidR="00197737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Nicholas</w:t>
                            </w:r>
                            <w:r w:rsidR="00021FAE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PS</w:t>
                            </w:r>
                            <w:r w:rsidR="0017681F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Meals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393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93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52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393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6" name="Picture 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6265D3">
        <w:trPr>
          <w:trHeight w:val="1978"/>
        </w:trPr>
        <w:tc>
          <w:tcPr>
            <w:tcW w:w="1028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7E2BEB1B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19/09/22</w:t>
            </w:r>
          </w:p>
          <w:p w14:paraId="75E75906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17/10/22</w:t>
            </w:r>
          </w:p>
          <w:p w14:paraId="474F42E0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14/11/22</w:t>
            </w:r>
          </w:p>
          <w:p w14:paraId="46C5636A" w14:textId="77777777" w:rsidR="006428BA" w:rsidRDefault="006428BA" w:rsidP="006428B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12/12/22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1FECE11" w14:textId="77777777" w:rsidR="002E5B28" w:rsidRPr="00E716BB" w:rsidRDefault="002E5B28" w:rsidP="002E5B28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Breaded Chicken Goujons</w:t>
            </w:r>
          </w:p>
          <w:p w14:paraId="67344933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Sweetcorn,</w:t>
            </w:r>
          </w:p>
          <w:p w14:paraId="5BE9205D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Mashed </w:t>
            </w:r>
            <w:r>
              <w:rPr>
                <w:b/>
                <w:sz w:val="17"/>
                <w:szCs w:val="17"/>
              </w:rPr>
              <w:t>P</w:t>
            </w:r>
            <w:r w:rsidRPr="007E480A">
              <w:rPr>
                <w:b/>
                <w:sz w:val="17"/>
                <w:szCs w:val="17"/>
              </w:rPr>
              <w:t>otatoes</w:t>
            </w:r>
          </w:p>
          <w:p w14:paraId="198B6CC6" w14:textId="77777777" w:rsidR="002E5B28" w:rsidRPr="007E480A" w:rsidRDefault="002E5B28" w:rsidP="002E5B28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Salad Selection</w:t>
            </w:r>
          </w:p>
          <w:p w14:paraId="14D8AB5E" w14:textId="77777777" w:rsidR="002E5B28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732FAE8" w14:textId="77777777" w:rsidR="002E5B28" w:rsidRPr="00617DD3" w:rsidRDefault="002E5B28" w:rsidP="002E5B28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D0743D" w14:textId="77777777" w:rsidR="002E5B28" w:rsidRDefault="002E5B28" w:rsidP="002E5B28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403C3E" w14:textId="2D083FD2" w:rsidR="008C16F3" w:rsidRPr="00AF321E" w:rsidRDefault="002E5B28" w:rsidP="002E5B28">
            <w:pPr>
              <w:jc w:val="center"/>
              <w:rPr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Vanilla Ice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ream, Oranges and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hocolate </w:t>
            </w:r>
            <w:r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>auce</w:t>
            </w:r>
          </w:p>
        </w:tc>
        <w:tc>
          <w:tcPr>
            <w:tcW w:w="2393" w:type="dxa"/>
            <w:shd w:val="clear" w:color="auto" w:fill="auto"/>
          </w:tcPr>
          <w:p w14:paraId="7833501F" w14:textId="4D70DC5F" w:rsidR="00F75ECB" w:rsidRPr="00E716BB" w:rsidRDefault="00CE460C" w:rsidP="00E716BB">
            <w:pPr>
              <w:jc w:val="center"/>
              <w:rPr>
                <w:b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Breaded Fish Fingers</w:t>
            </w:r>
          </w:p>
          <w:p w14:paraId="11C12628" w14:textId="5A9CD09A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Mixed </w:t>
            </w:r>
            <w:r w:rsidR="00CE460C" w:rsidRPr="007E480A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7E480A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7E480A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Default="003E183E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DAA83AF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C9A2B95" w14:textId="3E9ECE4E" w:rsidR="00E724C2" w:rsidRPr="00085308" w:rsidRDefault="00E724C2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E716BB">
              <w:rPr>
                <w:b/>
                <w:color w:val="002060"/>
                <w:sz w:val="17"/>
                <w:szCs w:val="17"/>
              </w:rPr>
              <w:t>Fr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uit </w:t>
            </w:r>
            <w:r w:rsidR="00E716B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99BB352" w14:textId="77777777" w:rsidR="003E183E" w:rsidRPr="00ED7BF7" w:rsidRDefault="002E5B28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ED7BF7">
              <w:rPr>
                <w:b/>
                <w:color w:val="70AD47" w:themeColor="accent6"/>
                <w:sz w:val="17"/>
                <w:szCs w:val="17"/>
              </w:rPr>
              <w:t xml:space="preserve">Breast of Chicken Curry &amp; Rice </w:t>
            </w:r>
          </w:p>
          <w:p w14:paraId="10F4EA78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 xml:space="preserve">Naan Bread </w:t>
            </w:r>
          </w:p>
          <w:p w14:paraId="3CA5B3ED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Garden Peas</w:t>
            </w:r>
          </w:p>
          <w:p w14:paraId="27363ADD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576053E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3104E6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F38EAE" w14:textId="77777777" w:rsidR="002E5B28" w:rsidRPr="00ED7BF7" w:rsidRDefault="002E5B2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413FF5BD" w:rsidR="002E5B28" w:rsidRPr="002E12D0" w:rsidRDefault="002E5B28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Jam &amp; Coconut Sponge &amp; Custard</w:t>
            </w:r>
          </w:p>
        </w:tc>
        <w:tc>
          <w:tcPr>
            <w:tcW w:w="2252" w:type="dxa"/>
            <w:shd w:val="clear" w:color="auto" w:fill="auto"/>
          </w:tcPr>
          <w:p w14:paraId="3B3A1DC8" w14:textId="5F4ACD34" w:rsidR="000B61A0" w:rsidRPr="000B61A0" w:rsidRDefault="006A09A7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04FF0DF" w14:textId="3F95483D" w:rsidR="002F4861" w:rsidRPr="007E480A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2F4861" w:rsidRPr="007E480A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7E480A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Broccoli Florets</w:t>
            </w:r>
          </w:p>
          <w:p w14:paraId="59E6D067" w14:textId="53AF35C8" w:rsidR="00D30402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886B0D" w:rsidRPr="007E480A">
              <w:rPr>
                <w:b/>
                <w:sz w:val="17"/>
                <w:szCs w:val="17"/>
              </w:rPr>
              <w:t xml:space="preserve">Mashed </w:t>
            </w:r>
            <w:r w:rsidR="00E32F1C" w:rsidRPr="007E480A">
              <w:rPr>
                <w:b/>
                <w:sz w:val="17"/>
                <w:szCs w:val="17"/>
              </w:rPr>
              <w:t>Potatoes</w:t>
            </w:r>
          </w:p>
          <w:p w14:paraId="03AF1719" w14:textId="77777777" w:rsidR="00E716BB" w:rsidRPr="007E480A" w:rsidRDefault="00E716B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D44E70" w14:textId="2FA47958" w:rsidR="00A81BD5" w:rsidRPr="00617DD3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Frozen </w:t>
            </w:r>
            <w:r w:rsidR="00E716B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 &amp; Fresh Fruit Selection</w:t>
            </w:r>
          </w:p>
        </w:tc>
        <w:tc>
          <w:tcPr>
            <w:tcW w:w="2393" w:type="dxa"/>
            <w:shd w:val="clear" w:color="auto" w:fill="auto"/>
          </w:tcPr>
          <w:p w14:paraId="72C28BC0" w14:textId="6CE1E3D0" w:rsidR="003E183E" w:rsidRPr="00E716BB" w:rsidRDefault="00F75ECB" w:rsidP="00E716B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 xml:space="preserve">urger with </w:t>
            </w:r>
            <w:r w:rsidR="007369E3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6F1996" w14:textId="08696D7C" w:rsidR="00F72A1B" w:rsidRPr="007E480A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  <w:r w:rsidR="003E183E" w:rsidRPr="007E480A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7E480A" w:rsidRDefault="00650F31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41AFBABD" w14:textId="4901E896" w:rsidR="00C81069" w:rsidRPr="007E480A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17DD3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68A693F6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73AFA" w14:textId="77777777" w:rsidR="00E716BB" w:rsidRDefault="00E716BB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83EC4D3" w14:textId="5E623B80" w:rsidR="002F4861" w:rsidRPr="009D3472" w:rsidRDefault="003E183E" w:rsidP="000B61A0">
            <w:pPr>
              <w:jc w:val="center"/>
              <w:rPr>
                <w:b/>
                <w:color w:val="FF3300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Flakemeal</w:t>
            </w:r>
            <w:r w:rsidR="00E716BB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A13167" w:rsidRPr="007E480A">
              <w:rPr>
                <w:b/>
                <w:color w:val="002060"/>
                <w:sz w:val="17"/>
                <w:szCs w:val="17"/>
              </w:rPr>
              <w:t xml:space="preserve"> Biscuits &amp; Fresh Fruit Chunks</w:t>
            </w:r>
          </w:p>
        </w:tc>
      </w:tr>
      <w:tr w:rsidR="00CA6D81" w:rsidRPr="006F1881" w14:paraId="2D9CA186" w14:textId="77777777" w:rsidTr="006265D3">
        <w:trPr>
          <w:trHeight w:val="1904"/>
        </w:trPr>
        <w:tc>
          <w:tcPr>
            <w:tcW w:w="1028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10AE49F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29/08/22</w:t>
            </w:r>
          </w:p>
          <w:p w14:paraId="09585097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26/09/22</w:t>
            </w:r>
          </w:p>
          <w:p w14:paraId="1C186BC0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24/10/22</w:t>
            </w:r>
          </w:p>
          <w:p w14:paraId="6FEA75BF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21/11/22</w:t>
            </w:r>
          </w:p>
          <w:p w14:paraId="10B407CA" w14:textId="77777777" w:rsidR="009F0125" w:rsidRDefault="009F0125" w:rsidP="009F012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19/12/22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461953A8" w14:textId="21B79FD1" w:rsidR="00051396" w:rsidRPr="000F5BAE" w:rsidRDefault="00F75EC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Spaghetti Bolognaise</w:t>
            </w:r>
          </w:p>
          <w:p w14:paraId="0C046F7F" w14:textId="4E9F3A65" w:rsidR="003E183E" w:rsidRPr="00085308" w:rsidRDefault="003E183E" w:rsidP="00F21B2B">
            <w:pPr>
              <w:jc w:val="center"/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Crusty </w:t>
            </w:r>
            <w:r w:rsidR="00F21B2B">
              <w:rPr>
                <w:b/>
                <w:color w:val="00B050"/>
                <w:sz w:val="17"/>
                <w:szCs w:val="17"/>
              </w:rPr>
              <w:t>B</w:t>
            </w:r>
            <w:r>
              <w:rPr>
                <w:b/>
                <w:color w:val="00B050"/>
                <w:sz w:val="17"/>
                <w:szCs w:val="17"/>
              </w:rPr>
              <w:t>read</w:t>
            </w:r>
          </w:p>
          <w:p w14:paraId="2385F68B" w14:textId="3DD66F3C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Default="00886B0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0706DE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3776CA7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070398D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98FA718" w14:textId="31EC99EA" w:rsidR="003C2BB0" w:rsidRPr="006F1881" w:rsidRDefault="00A81B52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heese </w:t>
            </w:r>
            <w:r w:rsidR="00F21B2B"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F21B2B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21650DC5" w14:textId="77777777" w:rsidR="003E183E" w:rsidRPr="00ED7BF7" w:rsidRDefault="00672763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ED7BF7">
              <w:rPr>
                <w:b/>
                <w:color w:val="44546A" w:themeColor="text2"/>
                <w:sz w:val="17"/>
                <w:szCs w:val="17"/>
              </w:rPr>
              <w:t>Breaded Fish Goujons</w:t>
            </w:r>
          </w:p>
          <w:p w14:paraId="56FC1402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Sweetcorn</w:t>
            </w:r>
          </w:p>
          <w:p w14:paraId="07DDD132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Mashed Potato</w:t>
            </w:r>
          </w:p>
          <w:p w14:paraId="4F515598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1DBE496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7EDA53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6519B2E" w14:textId="77777777" w:rsidR="00672763" w:rsidRPr="00ED7BF7" w:rsidRDefault="0067276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AABA6FF" w14:textId="19A50344" w:rsidR="00672763" w:rsidRPr="00E41258" w:rsidRDefault="0067276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Flakemeal Biscuit &amp; Fresh Fruit</w:t>
            </w:r>
          </w:p>
        </w:tc>
        <w:tc>
          <w:tcPr>
            <w:tcW w:w="2393" w:type="dxa"/>
            <w:shd w:val="clear" w:color="auto" w:fill="auto"/>
          </w:tcPr>
          <w:p w14:paraId="242B7642" w14:textId="77777777" w:rsidR="00672763" w:rsidRDefault="00672763" w:rsidP="00672763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3264996B" w14:textId="77777777" w:rsidR="00672763" w:rsidRPr="00F21B2B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585E76BC" w14:textId="77777777" w:rsidR="00672763" w:rsidRPr="007E480A" w:rsidRDefault="00672763" w:rsidP="00672763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3AFDF479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3B988832" w14:textId="77777777" w:rsidR="00672763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</w:p>
          <w:p w14:paraId="65ADAF84" w14:textId="77777777" w:rsidR="00672763" w:rsidRDefault="00672763" w:rsidP="00672763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B09533B" w14:textId="5333547C" w:rsidR="001D19A7" w:rsidRPr="00594C00" w:rsidRDefault="00672763" w:rsidP="00672763">
            <w:pPr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Chocolate Sponge &amp; Custard</w:t>
            </w:r>
          </w:p>
        </w:tc>
        <w:tc>
          <w:tcPr>
            <w:tcW w:w="2252" w:type="dxa"/>
            <w:shd w:val="clear" w:color="auto" w:fill="auto"/>
          </w:tcPr>
          <w:p w14:paraId="662D6903" w14:textId="5679DBCD" w:rsidR="00F75ECB" w:rsidRPr="00F21B2B" w:rsidRDefault="00F75ECB" w:rsidP="00F21B2B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Pork</w:t>
            </w:r>
          </w:p>
          <w:p w14:paraId="7447919C" w14:textId="77777777" w:rsidR="00610DC0" w:rsidRPr="007E480A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</w:t>
            </w:r>
            <w:r w:rsidR="00610DC0" w:rsidRPr="007E480A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7E480A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7E480A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Fresh </w:t>
            </w:r>
            <w:r w:rsidR="008C2A6F" w:rsidRPr="007E480A">
              <w:rPr>
                <w:b/>
                <w:sz w:val="17"/>
                <w:szCs w:val="17"/>
              </w:rPr>
              <w:t>Diced C</w:t>
            </w:r>
            <w:r w:rsidR="00610DC0" w:rsidRPr="007E480A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Dry Roast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D40D4C" w:rsidRPr="007E480A">
              <w:rPr>
                <w:b/>
                <w:sz w:val="17"/>
                <w:szCs w:val="17"/>
              </w:rPr>
              <w:t>ashed</w:t>
            </w:r>
            <w:r w:rsidR="00D30402" w:rsidRPr="007E480A">
              <w:rPr>
                <w:b/>
                <w:sz w:val="17"/>
                <w:szCs w:val="17"/>
              </w:rPr>
              <w:t xml:space="preserve"> </w:t>
            </w:r>
            <w:r w:rsidR="0064763A" w:rsidRPr="007E480A">
              <w:rPr>
                <w:b/>
                <w:sz w:val="17"/>
                <w:szCs w:val="17"/>
              </w:rPr>
              <w:t>Potato</w:t>
            </w:r>
          </w:p>
          <w:p w14:paraId="5487546E" w14:textId="741F0ECC" w:rsidR="00610DC0" w:rsidRPr="006F1881" w:rsidRDefault="003E183E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F21B2B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F21B2B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F21B2B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4E608713" w14:textId="66879368" w:rsidR="00085308" w:rsidRPr="00F21B2B" w:rsidRDefault="00930CE5" w:rsidP="00F21B2B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 xml:space="preserve">Breaded </w:t>
            </w:r>
            <w:r w:rsidR="003E183E" w:rsidRPr="000F5BAE">
              <w:rPr>
                <w:b/>
                <w:color w:val="5B9BD5" w:themeColor="accent1"/>
                <w:sz w:val="17"/>
                <w:szCs w:val="17"/>
              </w:rPr>
              <w:t>Chicken Bites</w:t>
            </w:r>
          </w:p>
          <w:p w14:paraId="2A320D2D" w14:textId="5BBFCD3A" w:rsidR="00580AFB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7E480A" w:rsidRDefault="00610DC0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21C70EB0" w14:textId="77777777" w:rsidR="000C2D50" w:rsidRPr="007E480A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E41258" w:rsidRDefault="00B42E9D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23CA44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BE1E49" w14:textId="2329A440" w:rsidR="00C11100" w:rsidRPr="002E12D0" w:rsidRDefault="003E183E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Jelly, Ice Cream and </w:t>
            </w:r>
            <w:r w:rsidR="00594C00" w:rsidRPr="007E480A">
              <w:rPr>
                <w:b/>
                <w:color w:val="002060"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6265D3">
        <w:trPr>
          <w:trHeight w:val="1959"/>
        </w:trPr>
        <w:tc>
          <w:tcPr>
            <w:tcW w:w="1028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351D2A3" w14:textId="650A831E" w:rsidR="00057B3A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634E280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05/09/22</w:t>
            </w:r>
          </w:p>
          <w:p w14:paraId="35E1EA5E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03/10/22</w:t>
            </w:r>
          </w:p>
          <w:p w14:paraId="36E8F5E2" w14:textId="77777777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31/10/22</w:t>
            </w:r>
          </w:p>
          <w:p w14:paraId="5F54EFD0" w14:textId="222DC1DC" w:rsidR="00DB46A8" w:rsidRDefault="00DB46A8" w:rsidP="00DB46A8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28/11/22</w:t>
            </w:r>
          </w:p>
          <w:p w14:paraId="3076B2DA" w14:textId="7DDA1B2F" w:rsidR="00DB46A8" w:rsidRPr="000138C1" w:rsidRDefault="00DB46A8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7A27E59F" w14:textId="19372F70" w:rsidR="005129C9" w:rsidRPr="0070306E" w:rsidRDefault="0025779A" w:rsidP="0070306E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Pasta Bolognaise</w:t>
            </w:r>
          </w:p>
          <w:p w14:paraId="7BB4E12E" w14:textId="6E02A72A" w:rsidR="003E183E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7E480A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Default="00B1727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23DCB4A3" w14:textId="7F847FC5" w:rsidR="00D40D4C" w:rsidRDefault="00D40D4C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1926A1E1" w14:textId="77777777" w:rsidR="0039776E" w:rsidRDefault="0039776E" w:rsidP="000B61A0">
            <w:pPr>
              <w:jc w:val="center"/>
              <w:rPr>
                <w:b/>
                <w:color w:val="000000"/>
                <w:sz w:val="17"/>
                <w:szCs w:val="17"/>
              </w:rPr>
            </w:pPr>
          </w:p>
          <w:p w14:paraId="73A4A355" w14:textId="683FC86B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23BE307" w14:textId="51288763" w:rsidR="00A81B52" w:rsidRPr="007E480A" w:rsidRDefault="00A81B52" w:rsidP="000B61A0">
            <w:pPr>
              <w:jc w:val="center"/>
              <w:rPr>
                <w:b/>
                <w:color w:val="00206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Raspberry </w:t>
            </w:r>
            <w:r w:rsidR="0070306E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ipple </w:t>
            </w:r>
            <w:r w:rsidR="0070306E">
              <w:rPr>
                <w:b/>
                <w:color w:val="002060"/>
                <w:sz w:val="17"/>
                <w:szCs w:val="17"/>
              </w:rPr>
              <w:t>I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ce </w:t>
            </w:r>
            <w:r w:rsidR="0070306E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ream </w:t>
            </w:r>
            <w:r w:rsidR="003E183E" w:rsidRPr="007E480A">
              <w:rPr>
                <w:b/>
                <w:color w:val="002060"/>
                <w:sz w:val="17"/>
                <w:szCs w:val="17"/>
              </w:rPr>
              <w:t>&amp;</w:t>
            </w:r>
          </w:p>
          <w:p w14:paraId="49EC3142" w14:textId="6E15DDFB" w:rsidR="00DA7088" w:rsidRPr="00E575D7" w:rsidRDefault="00A81B52" w:rsidP="000B61A0">
            <w:pPr>
              <w:jc w:val="center"/>
              <w:rPr>
                <w:b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70306E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 Chunks</w:t>
            </w:r>
          </w:p>
        </w:tc>
        <w:tc>
          <w:tcPr>
            <w:tcW w:w="2393" w:type="dxa"/>
            <w:shd w:val="clear" w:color="auto" w:fill="auto"/>
          </w:tcPr>
          <w:p w14:paraId="731F3068" w14:textId="77777777" w:rsidR="000A5578" w:rsidRPr="00ED7BF7" w:rsidRDefault="00CD2D3B" w:rsidP="000B61A0">
            <w:pPr>
              <w:jc w:val="center"/>
              <w:rPr>
                <w:b/>
                <w:color w:val="44546A" w:themeColor="text2"/>
                <w:sz w:val="17"/>
                <w:szCs w:val="17"/>
              </w:rPr>
            </w:pPr>
            <w:r w:rsidRPr="00ED7BF7">
              <w:rPr>
                <w:b/>
                <w:color w:val="44546A" w:themeColor="text2"/>
                <w:sz w:val="17"/>
                <w:szCs w:val="17"/>
              </w:rPr>
              <w:t>Salmon Fish Cake/Breaded Fish</w:t>
            </w:r>
          </w:p>
          <w:p w14:paraId="123E517F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Baked Beans</w:t>
            </w:r>
          </w:p>
          <w:p w14:paraId="6D3A4BBE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Mashed Potato</w:t>
            </w:r>
          </w:p>
          <w:p w14:paraId="61B66106" w14:textId="6CF7B01D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52C46A3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83E64C3" w14:textId="77777777" w:rsidR="00CD2D3B" w:rsidRPr="00ED7BF7" w:rsidRDefault="00CD2D3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73CA7A1" w:rsidR="00CD2D3B" w:rsidRPr="00D40D4C" w:rsidRDefault="00CD2D3B" w:rsidP="000B61A0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ED7BF7">
              <w:rPr>
                <w:b/>
                <w:sz w:val="17"/>
                <w:szCs w:val="17"/>
              </w:rPr>
              <w:t>Frozen Smoothie &amp; Fresh Fruit</w:t>
            </w:r>
          </w:p>
        </w:tc>
        <w:tc>
          <w:tcPr>
            <w:tcW w:w="2393" w:type="dxa"/>
            <w:shd w:val="clear" w:color="auto" w:fill="auto"/>
          </w:tcPr>
          <w:p w14:paraId="1F74B80F" w14:textId="76D3F88E" w:rsidR="007E480A" w:rsidRDefault="0078641C" w:rsidP="000B61A0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Rice</w:t>
            </w:r>
          </w:p>
          <w:p w14:paraId="5780725A" w14:textId="6D012D3A" w:rsidR="007F2DB3" w:rsidRPr="007E480A" w:rsidRDefault="0078641C" w:rsidP="000A4821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2705C209" w14:textId="674AE51F" w:rsidR="00C1110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7E480A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6130FFC8" w:rsidR="007F2DB3" w:rsidRDefault="007F2DB3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FD18349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B9EDCBE" w14:textId="2D259F97" w:rsidR="005129C9" w:rsidRPr="00E575D7" w:rsidRDefault="00D40D4C" w:rsidP="000B61A0">
            <w:pPr>
              <w:jc w:val="center"/>
              <w:rPr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A4821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00DAE7EA" w14:textId="77777777" w:rsidR="00CD2D3B" w:rsidRPr="007E480A" w:rsidRDefault="00CD2D3B" w:rsidP="00CD2D3B">
            <w:pPr>
              <w:jc w:val="center"/>
              <w:rPr>
                <w:b/>
                <w:color w:val="92D050"/>
                <w:sz w:val="17"/>
                <w:szCs w:val="17"/>
              </w:rPr>
            </w:pPr>
            <w:r w:rsidRPr="007E480A">
              <w:rPr>
                <w:b/>
                <w:color w:val="92D050"/>
                <w:sz w:val="17"/>
                <w:szCs w:val="17"/>
              </w:rPr>
              <w:t>Roast Breast of Chicken</w:t>
            </w:r>
          </w:p>
          <w:p w14:paraId="68FFADE8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33BF9C70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58E13CFE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Carrot &amp; Parsnip</w:t>
            </w:r>
          </w:p>
          <w:p w14:paraId="53EDC0FA" w14:textId="77777777" w:rsidR="00CD2D3B" w:rsidRPr="007E480A" w:rsidRDefault="00CD2D3B" w:rsidP="00CD2D3B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Oven Dry Roast &amp; Mashed Potato</w:t>
            </w:r>
          </w:p>
          <w:p w14:paraId="63111574" w14:textId="77777777" w:rsidR="00CD2D3B" w:rsidRDefault="00CD2D3B" w:rsidP="00CD2D3B">
            <w:pPr>
              <w:jc w:val="center"/>
              <w:rPr>
                <w:b/>
                <w:color w:val="FF0000"/>
                <w:sz w:val="17"/>
                <w:szCs w:val="17"/>
              </w:rPr>
            </w:pPr>
          </w:p>
          <w:p w14:paraId="33DF444A" w14:textId="2170ECCB" w:rsidR="00610DC0" w:rsidRPr="000F5BAE" w:rsidRDefault="00CD2D3B" w:rsidP="00CD2D3B">
            <w:pPr>
              <w:jc w:val="center"/>
              <w:rPr>
                <w:color w:val="7030A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Popcorn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ookies </w:t>
            </w:r>
            <w:r>
              <w:rPr>
                <w:b/>
                <w:color w:val="002060"/>
                <w:sz w:val="17"/>
                <w:szCs w:val="17"/>
              </w:rPr>
              <w:t>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>
              <w:rPr>
                <w:b/>
                <w:color w:val="002060"/>
                <w:sz w:val="17"/>
                <w:szCs w:val="17"/>
              </w:rPr>
              <w:t>W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atermelon </w:t>
            </w:r>
            <w:r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hunks</w:t>
            </w:r>
          </w:p>
        </w:tc>
        <w:tc>
          <w:tcPr>
            <w:tcW w:w="2393" w:type="dxa"/>
            <w:shd w:val="clear" w:color="auto" w:fill="FFFFFF" w:themeFill="background1"/>
          </w:tcPr>
          <w:p w14:paraId="21B2FBD7" w14:textId="1722C88B" w:rsidR="005E7144" w:rsidRPr="000A4821" w:rsidRDefault="00FB2BE0" w:rsidP="000A4821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Burger in a Bap</w:t>
            </w:r>
          </w:p>
          <w:p w14:paraId="2E4D52AB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5FE1758" w14:textId="5BC5C767" w:rsidR="00610DC0" w:rsidRPr="007E480A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735D9CA8" w14:textId="2C742901" w:rsidR="00487667" w:rsidRDefault="00487667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7F55E127" w14:textId="77777777" w:rsidR="000A4821" w:rsidRDefault="000A482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0EA7656" w14:textId="4FA0F5C4" w:rsidR="00D40D4C" w:rsidRPr="00487667" w:rsidRDefault="00D40D4C" w:rsidP="000B61A0">
            <w:pPr>
              <w:jc w:val="center"/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Fresh </w:t>
            </w:r>
            <w:r w:rsidR="000A482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ruit </w:t>
            </w:r>
            <w:r w:rsidR="000A482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&amp; </w:t>
            </w:r>
            <w:r w:rsidR="000A4821">
              <w:rPr>
                <w:b/>
                <w:color w:val="002060"/>
                <w:sz w:val="17"/>
                <w:szCs w:val="17"/>
              </w:rPr>
              <w:t>Y</w:t>
            </w:r>
            <w:r w:rsidRPr="007E480A">
              <w:rPr>
                <w:b/>
                <w:color w:val="002060"/>
                <w:sz w:val="17"/>
                <w:szCs w:val="17"/>
              </w:rPr>
              <w:t>oghurts</w:t>
            </w:r>
          </w:p>
        </w:tc>
      </w:tr>
      <w:tr w:rsidR="006B0346" w:rsidRPr="006F1881" w14:paraId="4ED0A367" w14:textId="77777777" w:rsidTr="006265D3">
        <w:trPr>
          <w:trHeight w:val="1913"/>
        </w:trPr>
        <w:tc>
          <w:tcPr>
            <w:tcW w:w="1028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45D0E0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12/09/22</w:t>
            </w:r>
          </w:p>
          <w:p w14:paraId="4B6AC2CB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10/10/22</w:t>
            </w:r>
          </w:p>
          <w:p w14:paraId="59BFC009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07/11/22</w:t>
            </w:r>
          </w:p>
          <w:p w14:paraId="2C370565" w14:textId="77777777" w:rsidR="004540C7" w:rsidRDefault="004540C7" w:rsidP="004540C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05/12/22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392" w:type="dxa"/>
            <w:shd w:val="clear" w:color="auto" w:fill="auto"/>
          </w:tcPr>
          <w:p w14:paraId="23ED0300" w14:textId="01F9B6EA" w:rsidR="00FB2BE0" w:rsidRPr="0002447F" w:rsidRDefault="000F5BAE" w:rsidP="0002447F">
            <w:pPr>
              <w:jc w:val="center"/>
              <w:rPr>
                <w:b/>
                <w:color w:val="5B9BD5" w:themeColor="accent1"/>
                <w:sz w:val="17"/>
                <w:szCs w:val="17"/>
              </w:rPr>
            </w:pPr>
            <w:r w:rsidRPr="000F5BAE">
              <w:rPr>
                <w:b/>
                <w:color w:val="5B9BD5" w:themeColor="accent1"/>
                <w:sz w:val="17"/>
                <w:szCs w:val="17"/>
              </w:rPr>
              <w:t>Oven Baked Sausages</w:t>
            </w:r>
          </w:p>
          <w:p w14:paraId="5698D185" w14:textId="5760185E" w:rsidR="00FB2BE0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7E480A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4763A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12F0C8D" w14:textId="77777777" w:rsidR="006B0346" w:rsidRDefault="006B0346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C3E8A9A" w14:textId="63EACD94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41DD84CE" w14:textId="77777777" w:rsidR="0002447F" w:rsidRDefault="0002447F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5CAECFE0" w14:textId="7107AD42" w:rsidR="00D40D4C" w:rsidRPr="00CE460C" w:rsidRDefault="00D40D4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Arctic </w:t>
            </w:r>
            <w:r w:rsidR="00F777F1">
              <w:rPr>
                <w:b/>
                <w:color w:val="002060"/>
                <w:sz w:val="17"/>
                <w:szCs w:val="17"/>
              </w:rPr>
              <w:t>R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oll &amp; </w:t>
            </w:r>
            <w:r w:rsidR="00F777F1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election of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resh </w:t>
            </w:r>
            <w:r w:rsidR="00F777F1">
              <w:rPr>
                <w:b/>
                <w:color w:val="002060"/>
                <w:sz w:val="17"/>
                <w:szCs w:val="17"/>
              </w:rPr>
              <w:t>F</w:t>
            </w:r>
            <w:r w:rsidRPr="007E480A">
              <w:rPr>
                <w:b/>
                <w:color w:val="002060"/>
                <w:sz w:val="17"/>
                <w:szCs w:val="17"/>
              </w:rPr>
              <w:t>ruit</w:t>
            </w:r>
          </w:p>
        </w:tc>
        <w:tc>
          <w:tcPr>
            <w:tcW w:w="2393" w:type="dxa"/>
            <w:shd w:val="clear" w:color="auto" w:fill="auto"/>
          </w:tcPr>
          <w:p w14:paraId="3B2CE8F0" w14:textId="6A3C9BBD" w:rsidR="00FB2BE0" w:rsidRPr="0002447F" w:rsidRDefault="006B0346" w:rsidP="0002447F">
            <w:pPr>
              <w:jc w:val="center"/>
              <w:rPr>
                <w:b/>
                <w:color w:val="00B050"/>
                <w:sz w:val="17"/>
                <w:szCs w:val="17"/>
              </w:rPr>
            </w:pPr>
            <w:r w:rsidRPr="000F5BAE">
              <w:rPr>
                <w:b/>
                <w:color w:val="7030A0"/>
                <w:sz w:val="17"/>
                <w:szCs w:val="17"/>
              </w:rPr>
              <w:t>Breaded Fish Fillets</w:t>
            </w:r>
          </w:p>
          <w:p w14:paraId="309246B6" w14:textId="77777777" w:rsidR="000F5BAE" w:rsidRPr="007E480A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7E480A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9C85183" w14:textId="322F97C0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DD5E6A" w14:textId="77777777" w:rsidR="0002447F" w:rsidRDefault="0002447F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D45FC6D" w14:textId="77777777" w:rsidR="0078641C" w:rsidRDefault="0078641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70152D75" w:rsidR="006B0346" w:rsidRPr="00581A17" w:rsidRDefault="00F76541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Melon,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heese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rackers</w:t>
            </w:r>
          </w:p>
        </w:tc>
        <w:tc>
          <w:tcPr>
            <w:tcW w:w="2393" w:type="dxa"/>
            <w:shd w:val="clear" w:color="auto" w:fill="auto"/>
          </w:tcPr>
          <w:p w14:paraId="07562236" w14:textId="01431638" w:rsidR="007E480A" w:rsidRDefault="00CE460C" w:rsidP="000B61A0">
            <w:pPr>
              <w:jc w:val="center"/>
              <w:rPr>
                <w:b/>
                <w:color w:val="70AD47" w:themeColor="accent6"/>
                <w:sz w:val="17"/>
                <w:szCs w:val="17"/>
              </w:rPr>
            </w:pPr>
            <w:r w:rsidRPr="000F5BAE">
              <w:rPr>
                <w:b/>
                <w:color w:val="00B050"/>
                <w:sz w:val="17"/>
                <w:szCs w:val="17"/>
              </w:rPr>
              <w:t>Breast of Chicken Curry with Boiled Ri</w:t>
            </w:r>
            <w:r w:rsidRPr="000F5BAE">
              <w:rPr>
                <w:b/>
                <w:color w:val="70AD47" w:themeColor="accent6"/>
                <w:sz w:val="17"/>
                <w:szCs w:val="17"/>
              </w:rPr>
              <w:t>ce</w:t>
            </w:r>
          </w:p>
          <w:p w14:paraId="54528DB0" w14:textId="777DE0E1" w:rsidR="00930CE5" w:rsidRPr="007E480A" w:rsidRDefault="00CE460C" w:rsidP="0002447F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Naan Bread</w:t>
            </w:r>
          </w:p>
          <w:p w14:paraId="488E35D1" w14:textId="111BCE33" w:rsidR="00FB2BE0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Garden </w:t>
            </w:r>
            <w:r w:rsidR="002E12D0" w:rsidRPr="007E480A">
              <w:rPr>
                <w:b/>
                <w:sz w:val="17"/>
                <w:szCs w:val="17"/>
              </w:rPr>
              <w:t>P</w:t>
            </w:r>
            <w:r w:rsidR="0031517F" w:rsidRPr="007E480A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7E480A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</w:t>
            </w:r>
            <w:r w:rsidR="00CE460C" w:rsidRPr="007E480A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Default="00CE460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A2D932D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1952FB78" w14:textId="02668F4E" w:rsidR="006B0346" w:rsidRPr="00CE460C" w:rsidRDefault="00F76541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 xml:space="preserve">Fruit </w:t>
            </w:r>
            <w:r w:rsidR="0002447F">
              <w:rPr>
                <w:b/>
                <w:color w:val="002060"/>
                <w:sz w:val="17"/>
                <w:szCs w:val="17"/>
              </w:rPr>
              <w:t>S</w:t>
            </w:r>
            <w:r w:rsidRPr="007E480A">
              <w:rPr>
                <w:b/>
                <w:color w:val="002060"/>
                <w:sz w:val="17"/>
                <w:szCs w:val="17"/>
              </w:rPr>
              <w:t xml:space="preserve">ponge &amp; </w:t>
            </w:r>
            <w:r w:rsidR="0002447F">
              <w:rPr>
                <w:b/>
                <w:color w:val="002060"/>
                <w:sz w:val="17"/>
                <w:szCs w:val="17"/>
              </w:rPr>
              <w:t>C</w:t>
            </w:r>
            <w:r w:rsidRPr="007E480A">
              <w:rPr>
                <w:b/>
                <w:color w:val="002060"/>
                <w:sz w:val="17"/>
                <w:szCs w:val="17"/>
              </w:rPr>
              <w:t>ustard</w:t>
            </w:r>
          </w:p>
        </w:tc>
        <w:tc>
          <w:tcPr>
            <w:tcW w:w="2252" w:type="dxa"/>
            <w:shd w:val="clear" w:color="auto" w:fill="auto"/>
          </w:tcPr>
          <w:p w14:paraId="1FDDFBB7" w14:textId="339445CE" w:rsidR="006B0346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>Roast Beef</w:t>
            </w:r>
          </w:p>
          <w:p w14:paraId="02E5C72A" w14:textId="1012528B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Savoy cabbage</w:t>
            </w:r>
          </w:p>
          <w:p w14:paraId="16F752B1" w14:textId="66247802" w:rsidR="001B103C" w:rsidRPr="007E480A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 xml:space="preserve">Oven Roast Dry &amp; </w:t>
            </w:r>
            <w:r w:rsidR="00143B6C" w:rsidRPr="007E480A">
              <w:rPr>
                <w:b/>
                <w:sz w:val="17"/>
                <w:szCs w:val="17"/>
              </w:rPr>
              <w:t>M</w:t>
            </w:r>
            <w:r w:rsidR="00F76541" w:rsidRPr="007E480A">
              <w:rPr>
                <w:b/>
                <w:sz w:val="17"/>
                <w:szCs w:val="17"/>
              </w:rPr>
              <w:t xml:space="preserve">ashed </w:t>
            </w:r>
            <w:r w:rsidR="0002447F">
              <w:rPr>
                <w:b/>
                <w:sz w:val="17"/>
                <w:szCs w:val="17"/>
              </w:rPr>
              <w:t>P</w:t>
            </w:r>
            <w:r w:rsidR="00F76541" w:rsidRPr="007E480A">
              <w:rPr>
                <w:b/>
                <w:sz w:val="17"/>
                <w:szCs w:val="17"/>
              </w:rPr>
              <w:t>otato</w:t>
            </w:r>
          </w:p>
          <w:p w14:paraId="67235ECA" w14:textId="77777777" w:rsidR="00143B6C" w:rsidRPr="0064763A" w:rsidRDefault="00143B6C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196C15" w14:textId="4E8EAF04" w:rsidR="006B0346" w:rsidRPr="006F1881" w:rsidRDefault="007F2DB3" w:rsidP="000B61A0">
            <w:pPr>
              <w:jc w:val="center"/>
              <w:rPr>
                <w:color w:val="0000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Fresh Fruit Selectio</w:t>
            </w:r>
            <w:r w:rsidR="005A5AD3">
              <w:rPr>
                <w:b/>
                <w:color w:val="002060"/>
                <w:sz w:val="17"/>
                <w:szCs w:val="17"/>
              </w:rPr>
              <w:t>n</w:t>
            </w:r>
            <w:r w:rsidR="0002447F">
              <w:rPr>
                <w:b/>
                <w:color w:val="002060"/>
                <w:sz w:val="17"/>
                <w:szCs w:val="17"/>
              </w:rPr>
              <w:t xml:space="preserve"> &amp; Y</w:t>
            </w:r>
            <w:r w:rsidRPr="007E480A">
              <w:rPr>
                <w:b/>
                <w:color w:val="002060"/>
                <w:sz w:val="17"/>
                <w:szCs w:val="17"/>
              </w:rPr>
              <w:t>oghurt</w:t>
            </w:r>
          </w:p>
        </w:tc>
        <w:tc>
          <w:tcPr>
            <w:tcW w:w="2393" w:type="dxa"/>
            <w:shd w:val="clear" w:color="auto" w:fill="auto"/>
          </w:tcPr>
          <w:p w14:paraId="1045E63F" w14:textId="649EB2F6" w:rsidR="0002447F" w:rsidRPr="0002447F" w:rsidRDefault="0031517F" w:rsidP="0002447F">
            <w:pPr>
              <w:jc w:val="center"/>
              <w:rPr>
                <w:b/>
                <w:color w:val="FF0000"/>
                <w:sz w:val="17"/>
                <w:szCs w:val="17"/>
              </w:rPr>
            </w:pPr>
            <w:r w:rsidRPr="000F5BAE">
              <w:rPr>
                <w:b/>
                <w:color w:val="FF0000"/>
                <w:sz w:val="17"/>
                <w:szCs w:val="17"/>
              </w:rPr>
              <w:t xml:space="preserve">Steak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Pr="000F5BAE">
              <w:rPr>
                <w:b/>
                <w:color w:val="FF0000"/>
                <w:sz w:val="17"/>
                <w:szCs w:val="17"/>
              </w:rPr>
              <w:t>urger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 xml:space="preserve"> in a </w:t>
            </w:r>
            <w:r w:rsidR="0002447F">
              <w:rPr>
                <w:b/>
                <w:color w:val="FF0000"/>
                <w:sz w:val="17"/>
                <w:szCs w:val="17"/>
              </w:rPr>
              <w:t>B</w:t>
            </w:r>
            <w:r w:rsidR="007F2DB3" w:rsidRPr="000F5BAE">
              <w:rPr>
                <w:b/>
                <w:color w:val="FF0000"/>
                <w:sz w:val="17"/>
                <w:szCs w:val="17"/>
              </w:rPr>
              <w:t>ap</w:t>
            </w:r>
          </w:p>
          <w:p w14:paraId="2C7C5B57" w14:textId="2B769F70" w:rsidR="006B0346" w:rsidRPr="007E480A" w:rsidRDefault="006B0346" w:rsidP="000B61A0">
            <w:pPr>
              <w:jc w:val="center"/>
              <w:rPr>
                <w:b/>
                <w:color w:val="C00000"/>
                <w:sz w:val="17"/>
                <w:szCs w:val="17"/>
              </w:rPr>
            </w:pPr>
            <w:r w:rsidRPr="007E480A">
              <w:rPr>
                <w:b/>
                <w:color w:val="C00000"/>
                <w:sz w:val="17"/>
                <w:szCs w:val="17"/>
              </w:rPr>
              <w:t>Chips</w:t>
            </w:r>
          </w:p>
          <w:p w14:paraId="00CF653B" w14:textId="0CA177F1" w:rsidR="00F76541" w:rsidRPr="007E480A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7E480A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Default="007F2DB3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  <w:r w:rsidRPr="007E480A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4763A" w:rsidRDefault="006B0346" w:rsidP="000B61A0">
            <w:pPr>
              <w:jc w:val="center"/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61813E5" w14:textId="77777777" w:rsidR="002E12D0" w:rsidRDefault="002E12D0" w:rsidP="000B61A0">
            <w:pPr>
              <w:jc w:val="center"/>
              <w:rPr>
                <w:b/>
                <w:color w:val="FF3300"/>
                <w:sz w:val="17"/>
                <w:szCs w:val="17"/>
              </w:rPr>
            </w:pPr>
          </w:p>
          <w:p w14:paraId="23249E10" w14:textId="56B39005" w:rsidR="006B0346" w:rsidRPr="006F1881" w:rsidRDefault="002E12D0" w:rsidP="000B61A0">
            <w:pPr>
              <w:jc w:val="center"/>
              <w:rPr>
                <w:color w:val="000000"/>
                <w:sz w:val="17"/>
                <w:szCs w:val="17"/>
              </w:rPr>
            </w:pPr>
            <w:r w:rsidRPr="007E480A">
              <w:rPr>
                <w:b/>
                <w:color w:val="002060"/>
                <w:sz w:val="17"/>
                <w:szCs w:val="17"/>
              </w:rPr>
              <w:t>Flake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meal </w:t>
            </w:r>
            <w:r w:rsidR="0002447F">
              <w:rPr>
                <w:b/>
                <w:color w:val="002060"/>
                <w:sz w:val="17"/>
                <w:szCs w:val="17"/>
              </w:rPr>
              <w:t>B</w:t>
            </w:r>
            <w:r w:rsidR="00F76541" w:rsidRPr="007E480A">
              <w:rPr>
                <w:b/>
                <w:color w:val="002060"/>
                <w:sz w:val="17"/>
                <w:szCs w:val="17"/>
              </w:rPr>
              <w:t xml:space="preserve">iscuit </w:t>
            </w:r>
            <w:r w:rsidR="006B0346" w:rsidRPr="007E480A">
              <w:rPr>
                <w:b/>
                <w:color w:val="002060"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E75C1" w14:textId="77777777" w:rsidR="00623CC2" w:rsidRPr="006F1881" w:rsidRDefault="00623CC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B2D5739" w14:textId="77777777" w:rsidR="00623CC2" w:rsidRPr="006F1881" w:rsidRDefault="00623CC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D5CB0" w14:textId="77777777" w:rsidR="00623CC2" w:rsidRPr="006F1881" w:rsidRDefault="00623CC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26F16314" w14:textId="77777777" w:rsidR="00623CC2" w:rsidRPr="006F1881" w:rsidRDefault="00623CC2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1FAE"/>
    <w:rsid w:val="0002447F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4821"/>
    <w:rsid w:val="000A5578"/>
    <w:rsid w:val="000B39C3"/>
    <w:rsid w:val="000B4EEF"/>
    <w:rsid w:val="000B61A0"/>
    <w:rsid w:val="000B6B79"/>
    <w:rsid w:val="000C2D50"/>
    <w:rsid w:val="000C2E08"/>
    <w:rsid w:val="000D02BF"/>
    <w:rsid w:val="000D4B70"/>
    <w:rsid w:val="000F3B3D"/>
    <w:rsid w:val="000F3E1A"/>
    <w:rsid w:val="000F5BAE"/>
    <w:rsid w:val="0011257C"/>
    <w:rsid w:val="00143B6C"/>
    <w:rsid w:val="001644A9"/>
    <w:rsid w:val="00170B29"/>
    <w:rsid w:val="0017681F"/>
    <w:rsid w:val="00177166"/>
    <w:rsid w:val="00182013"/>
    <w:rsid w:val="00187AE5"/>
    <w:rsid w:val="00191CCD"/>
    <w:rsid w:val="001942AE"/>
    <w:rsid w:val="00195A09"/>
    <w:rsid w:val="001972DE"/>
    <w:rsid w:val="00197737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12D0"/>
    <w:rsid w:val="002E20EA"/>
    <w:rsid w:val="002E55EC"/>
    <w:rsid w:val="002E58C0"/>
    <w:rsid w:val="002E5B28"/>
    <w:rsid w:val="002E6910"/>
    <w:rsid w:val="002F4861"/>
    <w:rsid w:val="00306D62"/>
    <w:rsid w:val="0031517F"/>
    <w:rsid w:val="00317E66"/>
    <w:rsid w:val="00334012"/>
    <w:rsid w:val="0034417B"/>
    <w:rsid w:val="0034622F"/>
    <w:rsid w:val="00363B1B"/>
    <w:rsid w:val="00367447"/>
    <w:rsid w:val="003740B2"/>
    <w:rsid w:val="003756FE"/>
    <w:rsid w:val="00393820"/>
    <w:rsid w:val="003958C8"/>
    <w:rsid w:val="0039776E"/>
    <w:rsid w:val="003A6DEC"/>
    <w:rsid w:val="003B28D5"/>
    <w:rsid w:val="003C0285"/>
    <w:rsid w:val="003C2BB0"/>
    <w:rsid w:val="003C4821"/>
    <w:rsid w:val="003C4E91"/>
    <w:rsid w:val="003D1DD1"/>
    <w:rsid w:val="003D3705"/>
    <w:rsid w:val="003E174C"/>
    <w:rsid w:val="003E183E"/>
    <w:rsid w:val="003E1B33"/>
    <w:rsid w:val="00413253"/>
    <w:rsid w:val="00433347"/>
    <w:rsid w:val="0044175A"/>
    <w:rsid w:val="00451EEC"/>
    <w:rsid w:val="0045210E"/>
    <w:rsid w:val="00453DA3"/>
    <w:rsid w:val="004540C7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D68FE"/>
    <w:rsid w:val="004E4892"/>
    <w:rsid w:val="004E673D"/>
    <w:rsid w:val="004E6FD4"/>
    <w:rsid w:val="004E76DF"/>
    <w:rsid w:val="004F2C9E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5AD3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3CC2"/>
    <w:rsid w:val="006265D3"/>
    <w:rsid w:val="0062790B"/>
    <w:rsid w:val="006428BA"/>
    <w:rsid w:val="00644B2B"/>
    <w:rsid w:val="00646F3A"/>
    <w:rsid w:val="0064763A"/>
    <w:rsid w:val="00650F31"/>
    <w:rsid w:val="00672763"/>
    <w:rsid w:val="00675D0C"/>
    <w:rsid w:val="00686A21"/>
    <w:rsid w:val="0069305A"/>
    <w:rsid w:val="00695B74"/>
    <w:rsid w:val="00697A78"/>
    <w:rsid w:val="006A0198"/>
    <w:rsid w:val="006A09A7"/>
    <w:rsid w:val="006B0346"/>
    <w:rsid w:val="006B46FA"/>
    <w:rsid w:val="006B4D3A"/>
    <w:rsid w:val="006C2F34"/>
    <w:rsid w:val="006C3087"/>
    <w:rsid w:val="006C3841"/>
    <w:rsid w:val="006C7695"/>
    <w:rsid w:val="006D76D2"/>
    <w:rsid w:val="006E4022"/>
    <w:rsid w:val="006F1881"/>
    <w:rsid w:val="006F1B40"/>
    <w:rsid w:val="006F6594"/>
    <w:rsid w:val="006F68D2"/>
    <w:rsid w:val="006F7251"/>
    <w:rsid w:val="0070026E"/>
    <w:rsid w:val="0070306E"/>
    <w:rsid w:val="00711286"/>
    <w:rsid w:val="00714517"/>
    <w:rsid w:val="00726DB0"/>
    <w:rsid w:val="007369E3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C7D80"/>
    <w:rsid w:val="008D1EC5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04AB"/>
    <w:rsid w:val="009A6DFA"/>
    <w:rsid w:val="009A7716"/>
    <w:rsid w:val="009A797C"/>
    <w:rsid w:val="009A7F83"/>
    <w:rsid w:val="009B11A3"/>
    <w:rsid w:val="009C0F2B"/>
    <w:rsid w:val="009C1678"/>
    <w:rsid w:val="009C386D"/>
    <w:rsid w:val="009C7E6B"/>
    <w:rsid w:val="009D10CA"/>
    <w:rsid w:val="009D3472"/>
    <w:rsid w:val="009D45DC"/>
    <w:rsid w:val="009D49DC"/>
    <w:rsid w:val="009E7050"/>
    <w:rsid w:val="009F0125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1BAF"/>
    <w:rsid w:val="00A7297B"/>
    <w:rsid w:val="00A7360A"/>
    <w:rsid w:val="00A739A5"/>
    <w:rsid w:val="00A758EB"/>
    <w:rsid w:val="00A81B52"/>
    <w:rsid w:val="00A81BD5"/>
    <w:rsid w:val="00A84855"/>
    <w:rsid w:val="00A863CE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B6731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5328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D2D3B"/>
    <w:rsid w:val="00CE0BB2"/>
    <w:rsid w:val="00CE15D8"/>
    <w:rsid w:val="00CE460C"/>
    <w:rsid w:val="00CF4F41"/>
    <w:rsid w:val="00D12102"/>
    <w:rsid w:val="00D21433"/>
    <w:rsid w:val="00D2222E"/>
    <w:rsid w:val="00D22AD2"/>
    <w:rsid w:val="00D24BE3"/>
    <w:rsid w:val="00D25703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B46A8"/>
    <w:rsid w:val="00DC6018"/>
    <w:rsid w:val="00DD3D2C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16BB"/>
    <w:rsid w:val="00E724C2"/>
    <w:rsid w:val="00E73913"/>
    <w:rsid w:val="00E7429B"/>
    <w:rsid w:val="00E80208"/>
    <w:rsid w:val="00E81C46"/>
    <w:rsid w:val="00EA5D67"/>
    <w:rsid w:val="00EB1DF7"/>
    <w:rsid w:val="00EB2B31"/>
    <w:rsid w:val="00EB3441"/>
    <w:rsid w:val="00EB4103"/>
    <w:rsid w:val="00EC58D4"/>
    <w:rsid w:val="00ED5AF4"/>
    <w:rsid w:val="00ED7BF7"/>
    <w:rsid w:val="00EE10EB"/>
    <w:rsid w:val="00EE1E23"/>
    <w:rsid w:val="00EE2B1D"/>
    <w:rsid w:val="00EE4707"/>
    <w:rsid w:val="00EF29C7"/>
    <w:rsid w:val="00EF450F"/>
    <w:rsid w:val="00EF4F49"/>
    <w:rsid w:val="00F10067"/>
    <w:rsid w:val="00F21B2B"/>
    <w:rsid w:val="00F24272"/>
    <w:rsid w:val="00F45392"/>
    <w:rsid w:val="00F47E22"/>
    <w:rsid w:val="00F55776"/>
    <w:rsid w:val="00F60B48"/>
    <w:rsid w:val="00F60DC0"/>
    <w:rsid w:val="00F610F9"/>
    <w:rsid w:val="00F61FE9"/>
    <w:rsid w:val="00F72A1B"/>
    <w:rsid w:val="00F75ECB"/>
    <w:rsid w:val="00F76541"/>
    <w:rsid w:val="00F76768"/>
    <w:rsid w:val="00F777F1"/>
    <w:rsid w:val="00F8028E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9016A-45E3-4BDC-B0A6-052F0D53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6A0DF802</Template>
  <TotalTime>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2022-08-26T12:52:00Z</dcterms:created>
  <dcterms:modified xsi:type="dcterms:W3CDTF">2022-08-26T12:52:00Z</dcterms:modified>
</cp:coreProperties>
</file>