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212" w:rsidRDefault="00BC31C9" w:rsidP="002D3212">
      <w:pPr>
        <w:jc w:val="center"/>
        <w:rPr>
          <w:rFonts w:ascii="ComicSansMS-Bold" w:hAnsi="ComicSansMS-Bold" w:cs="ComicSansMS-Bold"/>
          <w:b/>
          <w:bCs/>
          <w:sz w:val="132"/>
          <w:szCs w:val="1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0B6514" wp14:editId="75319FD5">
                <wp:simplePos x="0" y="0"/>
                <wp:positionH relativeFrom="column">
                  <wp:posOffset>-317500</wp:posOffset>
                </wp:positionH>
                <wp:positionV relativeFrom="paragraph">
                  <wp:posOffset>1313815</wp:posOffset>
                </wp:positionV>
                <wp:extent cx="2057400" cy="5715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CDA" w:rsidRPr="00223CDA" w:rsidRDefault="00223CDA" w:rsidP="00223C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223CD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90B651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25pt;margin-top:103.45pt;width:162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" fillcolor="#ffc" strokeweight=".5pt">
                <v:textbox>
                  <w:txbxContent>
                    <w:p w:rsidR="00223CDA" w:rsidRPr="00223CDA" w:rsidRDefault="00223CDA" w:rsidP="00223CDA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223CD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ACHIEVEMENT</w:t>
                      </w:r>
                    </w:p>
                  </w:txbxContent>
                </v:textbox>
              </v:shape>
            </w:pict>
          </mc:Fallback>
        </mc:AlternateContent>
      </w:r>
      <w:r w:rsidR="002D32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-312420</wp:posOffset>
                </wp:positionH>
                <wp:positionV relativeFrom="paragraph">
                  <wp:posOffset>-6985</wp:posOffset>
                </wp:positionV>
                <wp:extent cx="6451600" cy="9715500"/>
                <wp:effectExtent l="38100" t="38100" r="44450" b="381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971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9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6F42" w:rsidRPr="007A7B19" w:rsidRDefault="00ED6F42" w:rsidP="00ED6F4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7"/>
                                <w:lang w:eastAsia="en-GB"/>
                              </w:rPr>
                            </w:pPr>
                          </w:p>
                          <w:p w:rsidR="007A7B19" w:rsidRPr="00ED6F42" w:rsidRDefault="007A7B19" w:rsidP="00ED6F42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7"/>
                                <w:szCs w:val="27"/>
                                <w:lang w:eastAsia="en-GB"/>
                              </w:rPr>
                            </w:pPr>
                          </w:p>
                          <w:p w:rsidR="00ED6F42" w:rsidRDefault="00ED6F42" w:rsidP="00ED6F42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id="Rectangle 1" o:spid="_x0000_s1027" style="position:absolute;left:0;text-align:left;margin-left:-24.6pt;margin-top:-.55pt;width:508pt;height:765pt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" fillcolor="white [3212]" strokecolor="#903" strokeweight="6pt">
                <v:textbox>
                  <w:txbxContent>
                    <w:p w:rsidR="00ED6F42" w:rsidRPr="007A7B19" w:rsidRDefault="00ED6F42" w:rsidP="00ED6F4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7"/>
                          <w:lang w:eastAsia="en-GB"/>
                        </w:rPr>
                      </w:pPr>
                    </w:p>
                    <w:p w:rsidR="007A7B19" w:rsidRPr="00ED6F42" w:rsidRDefault="007A7B19" w:rsidP="00ED6F42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7"/>
                          <w:szCs w:val="27"/>
                          <w:lang w:eastAsia="en-GB"/>
                        </w:rPr>
                      </w:pPr>
                    </w:p>
                    <w:p w:rsidR="00ED6F42" w:rsidRDefault="00ED6F42" w:rsidP="00ED6F4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D32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221615</wp:posOffset>
                </wp:positionV>
                <wp:extent cx="2044700" cy="558800"/>
                <wp:effectExtent l="0" t="0" r="127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558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CDA" w:rsidRPr="00223CDA" w:rsidRDefault="00223CDA" w:rsidP="00223C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223CD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FRIENDSHIP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12" o:spid="_x0000_s1027" type="#_x0000_t202" style="position:absolute;left:0;text-align:left;margin-left:-25pt;margin-top:17.45pt;width:161pt;height:4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" fillcolor="#ffc" strokeweight=".5pt">
                <v:textbox>
                  <w:txbxContent>
                    <w:p w:rsidR="00223CDA" w:rsidRPr="00223CDA" w:rsidRDefault="00223CDA" w:rsidP="00223CDA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223CD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FRIENDSHIP</w:t>
                      </w:r>
                    </w:p>
                  </w:txbxContent>
                </v:textbox>
              </v:shape>
            </w:pict>
          </mc:Fallback>
        </mc:AlternateContent>
      </w:r>
      <w:r w:rsidR="002D32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A32690" wp14:editId="530B1FAE">
                <wp:simplePos x="0" y="0"/>
                <wp:positionH relativeFrom="column">
                  <wp:posOffset>4013200</wp:posOffset>
                </wp:positionH>
                <wp:positionV relativeFrom="paragraph">
                  <wp:posOffset>196215</wp:posOffset>
                </wp:positionV>
                <wp:extent cx="2032000" cy="558800"/>
                <wp:effectExtent l="0" t="0" r="2540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558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CDA" w:rsidRPr="00223CDA" w:rsidRDefault="00BC31C9" w:rsidP="00223C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A32690" id="Text Box 16" o:spid="_x0000_s1028" type="#_x0000_t202" style="position:absolute;left:0;text-align:left;margin-left:316pt;margin-top:15.45pt;width:160pt;height:4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" fillcolor="#ffc" strokeweight=".5pt">
                <v:textbox>
                  <w:txbxContent>
                    <w:p w:rsidR="00223CDA" w:rsidRPr="00223CDA" w:rsidRDefault="00BC31C9" w:rsidP="00223CDA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  <w:r w:rsidR="00223CD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950950" wp14:editId="20933993">
                <wp:simplePos x="0" y="0"/>
                <wp:positionH relativeFrom="column">
                  <wp:posOffset>4000500</wp:posOffset>
                </wp:positionH>
                <wp:positionV relativeFrom="paragraph">
                  <wp:posOffset>1313815</wp:posOffset>
                </wp:positionV>
                <wp:extent cx="2057400" cy="5715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3CDA" w:rsidRPr="00223CDA" w:rsidRDefault="002D3212" w:rsidP="00223C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950950" id="Text Box 17" o:spid="_x0000_s1029" type="#_x0000_t202" style="position:absolute;left:0;text-align:left;margin-left:315pt;margin-top:103.45pt;width:162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" fillcolor="#ffc" strokeweight=".5pt">
                <v:textbox>
                  <w:txbxContent>
                    <w:p w:rsidR="00223CDA" w:rsidRPr="00223CDA" w:rsidRDefault="002D3212" w:rsidP="00223CDA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AC7E30">
        <w:rPr>
          <w:noProof/>
          <w:sz w:val="72"/>
          <w:szCs w:val="72"/>
          <w:lang w:eastAsia="en-GB"/>
        </w:rPr>
        <w:drawing>
          <wp:inline distT="0" distB="0" distL="0" distR="0" wp14:anchorId="64D7DC9D" wp14:editId="4837551E">
            <wp:extent cx="2209800" cy="220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bad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30" w:rsidRPr="007A7B19" w:rsidRDefault="007A7B19" w:rsidP="007A7B19">
      <w:pPr>
        <w:spacing w:after="0" w:line="240" w:lineRule="auto"/>
        <w:jc w:val="center"/>
        <w:rPr>
          <w:rFonts w:ascii="ComicSansMS-Bold" w:hAnsi="ComicSansMS-Bold" w:cs="ComicSansMS-Bold"/>
          <w:b/>
          <w:bCs/>
          <w:sz w:val="50"/>
          <w:szCs w:val="132"/>
        </w:rPr>
      </w:pPr>
      <w:r w:rsidRPr="007A7B19">
        <w:rPr>
          <w:rFonts w:ascii="ComicSansMS-Bold" w:hAnsi="ComicSansMS-Bold" w:cs="ComicSansMS-Bold"/>
          <w:b/>
          <w:bCs/>
          <w:sz w:val="50"/>
          <w:szCs w:val="132"/>
        </w:rPr>
        <w:t xml:space="preserve">Visit our website to find out more on: </w:t>
      </w:r>
    </w:p>
    <w:p w:rsidR="00AC7E30" w:rsidRPr="00105279" w:rsidRDefault="00105279" w:rsidP="002D3212">
      <w:pPr>
        <w:spacing w:after="0" w:line="240" w:lineRule="auto"/>
        <w:jc w:val="center"/>
        <w:rPr>
          <w:rFonts w:ascii="ComicSansMS-Bold" w:hAnsi="ComicSansMS-Bold" w:cs="ComicSansMS-Bold"/>
          <w:b/>
          <w:bCs/>
          <w:sz w:val="18"/>
          <w:szCs w:val="40"/>
        </w:rPr>
      </w:pPr>
      <w:r w:rsidRPr="00105279">
        <w:rPr>
          <w:rFonts w:ascii="ComicSansMS-Bold" w:hAnsi="ComicSansMS-Bold" w:cs="ComicSansMS-Bold"/>
          <w:b/>
          <w:bCs/>
          <w:sz w:val="26"/>
          <w:szCs w:val="132"/>
        </w:rPr>
        <w:t>https://www.stjosephspsballycruttle.com/news/school-prospectus-2021/</w:t>
      </w:r>
      <w:r w:rsidR="00E81D98" w:rsidRPr="00105279">
        <w:rPr>
          <w:noProof/>
          <w:sz w:val="10"/>
          <w:szCs w:val="40"/>
          <w:lang w:eastAsia="en-GB"/>
        </w:rPr>
        <w:drawing>
          <wp:anchor distT="0" distB="0" distL="114300" distR="114300" simplePos="0" relativeHeight="251689984" behindDoc="1" locked="0" layoutInCell="1" allowOverlap="1" wp14:anchorId="4E7CE974" wp14:editId="2914EBC5">
            <wp:simplePos x="0" y="0"/>
            <wp:positionH relativeFrom="margin">
              <wp:posOffset>2917825</wp:posOffset>
            </wp:positionH>
            <wp:positionV relativeFrom="paragraph">
              <wp:posOffset>362585</wp:posOffset>
            </wp:positionV>
            <wp:extent cx="2647315" cy="1645920"/>
            <wp:effectExtent l="0" t="0" r="635" b="0"/>
            <wp:wrapTight wrapText="bothSides">
              <wp:wrapPolygon edited="0">
                <wp:start x="0" y="0"/>
                <wp:lineTo x="0" y="21250"/>
                <wp:lineTo x="21450" y="21250"/>
                <wp:lineTo x="2145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utdoor play hous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D98" w:rsidRPr="00105279">
        <w:rPr>
          <w:noProof/>
          <w:sz w:val="2"/>
          <w:lang w:eastAsia="en-GB"/>
        </w:rPr>
        <w:drawing>
          <wp:anchor distT="0" distB="0" distL="114300" distR="114300" simplePos="0" relativeHeight="251687936" behindDoc="1" locked="0" layoutInCell="1" allowOverlap="1" wp14:anchorId="22A5BC3C" wp14:editId="4B331134">
            <wp:simplePos x="0" y="0"/>
            <wp:positionH relativeFrom="column">
              <wp:posOffset>190500</wp:posOffset>
            </wp:positionH>
            <wp:positionV relativeFrom="paragraph">
              <wp:posOffset>338455</wp:posOffset>
            </wp:positionV>
            <wp:extent cx="2567940" cy="1693545"/>
            <wp:effectExtent l="0" t="0" r="3810" b="1905"/>
            <wp:wrapTight wrapText="bothSides">
              <wp:wrapPolygon edited="0">
                <wp:start x="0" y="0"/>
                <wp:lineTo x="0" y="21381"/>
                <wp:lineTo x="21472" y="21381"/>
                <wp:lineTo x="2147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12" w:rsidRPr="00105279">
        <w:rPr>
          <w:rFonts w:ascii="ComicSansMS-Bold" w:hAnsi="ComicSansMS-Bold" w:cs="ComicSansMS-Bold"/>
          <w:b/>
          <w:bCs/>
          <w:noProof/>
          <w:color w:val="FF0000"/>
          <w:sz w:val="18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127D5B4" wp14:editId="703E1DC0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5613400" cy="3848100"/>
                <wp:effectExtent l="0" t="0" r="254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384810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B74EB3F" id="Rectangle 6" o:spid="_x0000_s1026" style="position:absolute;margin-left:0;margin-top:23.05pt;width:442pt;height:303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" fillcolor="#a50021" strokecolor="#1f4d78 [1604]" strokeweight="1pt">
                <w10:wrap anchorx="margin"/>
              </v:rect>
            </w:pict>
          </mc:Fallback>
        </mc:AlternateContent>
      </w:r>
    </w:p>
    <w:p w:rsidR="002D3212" w:rsidRDefault="00E81D98" w:rsidP="00AC7E30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1803400</wp:posOffset>
            </wp:positionV>
            <wp:extent cx="2630805" cy="1570355"/>
            <wp:effectExtent l="0" t="0" r="0" b="0"/>
            <wp:wrapTight wrapText="bothSides">
              <wp:wrapPolygon edited="0">
                <wp:start x="0" y="0"/>
                <wp:lineTo x="0" y="21224"/>
                <wp:lineTo x="21428" y="21224"/>
                <wp:lineTo x="2142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utdoor classr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E30"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166978</wp:posOffset>
            </wp:positionH>
            <wp:positionV relativeFrom="paragraph">
              <wp:posOffset>1811848</wp:posOffset>
            </wp:positionV>
            <wp:extent cx="2608028" cy="1777879"/>
            <wp:effectExtent l="0" t="0" r="1905" b="0"/>
            <wp:wrapNone/>
            <wp:docPr id="4" name="Picture 4" descr="P101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106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71" cy="17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3212" w:rsidRDefault="002D3212" w:rsidP="00AC7E30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2D3212" w:rsidRDefault="002D3212" w:rsidP="00AC7E30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2D3212" w:rsidRDefault="00BC31C9" w:rsidP="00AC7E30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  <w:r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-287867</wp:posOffset>
                </wp:positionH>
                <wp:positionV relativeFrom="paragraph">
                  <wp:posOffset>400262</wp:posOffset>
                </wp:positionV>
                <wp:extent cx="6299200" cy="880533"/>
                <wp:effectExtent l="19050" t="19050" r="2540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880533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8100">
                          <a:solidFill>
                            <a:srgbClr val="990033"/>
                          </a:solidFill>
                        </a:ln>
                      </wps:spPr>
                      <wps:txbx>
                        <w:txbxContent>
                          <w:p w:rsidR="00124E15" w:rsidRPr="00124E15" w:rsidRDefault="0056018B" w:rsidP="0056018B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36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4E15">
                              <w:rPr>
                                <w:b/>
                                <w:i/>
                                <w:color w:val="FF0000"/>
                                <w:sz w:val="36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 Small School </w:t>
                            </w:r>
                            <w:proofErr w:type="gramStart"/>
                            <w:r w:rsidRPr="00124E15">
                              <w:rPr>
                                <w:b/>
                                <w:i/>
                                <w:color w:val="FF0000"/>
                                <w:sz w:val="36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With</w:t>
                            </w:r>
                            <w:proofErr w:type="gramEnd"/>
                            <w:r w:rsidRPr="00124E15">
                              <w:rPr>
                                <w:b/>
                                <w:i/>
                                <w:color w:val="FF0000"/>
                                <w:sz w:val="36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 Big Heart!</w:t>
                            </w:r>
                          </w:p>
                          <w:p w:rsidR="0056018B" w:rsidRPr="00124E15" w:rsidRDefault="00124E15" w:rsidP="0056018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Open Day Thursday 2</w:t>
                            </w:r>
                            <w:r w:rsidRPr="00124E15"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64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>
                              <w:rPr>
                                <w:b/>
                                <w:i/>
                                <w:color w:val="000000" w:themeColor="text1"/>
                                <w:sz w:val="48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December 2.30-4pm</w:t>
                            </w:r>
                          </w:p>
                          <w:p w:rsidR="00124E15" w:rsidRDefault="00124E15" w:rsidP="0056018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24E15" w:rsidRPr="00E81D98" w:rsidRDefault="00124E15" w:rsidP="0056018B">
                            <w:pPr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64"/>
                                <w:szCs w:val="6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left:0;text-align:left;margin-left:-22.65pt;margin-top:31.5pt;width:496pt;height:69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" fillcolor="#ffc" strokecolor="#903" strokeweight="3pt">
                <v:textbox>
                  <w:txbxContent>
                    <w:p w:rsidR="00124E15" w:rsidRPr="00124E15" w:rsidRDefault="0056018B" w:rsidP="0056018B">
                      <w:pPr>
                        <w:jc w:val="center"/>
                        <w:rPr>
                          <w:b/>
                          <w:i/>
                          <w:color w:val="FF0000"/>
                          <w:sz w:val="36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4E15">
                        <w:rPr>
                          <w:b/>
                          <w:i/>
                          <w:color w:val="FF0000"/>
                          <w:sz w:val="36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 Small School </w:t>
                      </w:r>
                      <w:proofErr w:type="gramStart"/>
                      <w:r w:rsidRPr="00124E15">
                        <w:rPr>
                          <w:b/>
                          <w:i/>
                          <w:color w:val="FF0000"/>
                          <w:sz w:val="36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With</w:t>
                      </w:r>
                      <w:proofErr w:type="gramEnd"/>
                      <w:r w:rsidRPr="00124E15">
                        <w:rPr>
                          <w:b/>
                          <w:i/>
                          <w:color w:val="FF0000"/>
                          <w:sz w:val="36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 Big Heart!</w:t>
                      </w:r>
                    </w:p>
                    <w:p w:rsidR="0056018B" w:rsidRPr="00124E15" w:rsidRDefault="00124E15" w:rsidP="0056018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48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48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Open Day Thursday 2</w:t>
                      </w:r>
                      <w:r w:rsidRPr="00124E15">
                        <w:rPr>
                          <w:b/>
                          <w:i/>
                          <w:color w:val="000000" w:themeColor="text1"/>
                          <w:sz w:val="48"/>
                          <w:szCs w:val="64"/>
                          <w:vertAlign w:val="superscript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nd</w:t>
                      </w:r>
                      <w:r>
                        <w:rPr>
                          <w:b/>
                          <w:i/>
                          <w:color w:val="000000" w:themeColor="text1"/>
                          <w:sz w:val="48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December 2.30-4pm</w:t>
                      </w:r>
                    </w:p>
                    <w:p w:rsidR="00124E15" w:rsidRDefault="00124E15" w:rsidP="0056018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24E15" w:rsidRPr="00E81D98" w:rsidRDefault="00124E15" w:rsidP="0056018B">
                      <w:pPr>
                        <w:jc w:val="center"/>
                        <w:rPr>
                          <w:b/>
                          <w:i/>
                          <w:color w:val="000000" w:themeColor="text1"/>
                          <w:sz w:val="64"/>
                          <w:szCs w:val="6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3212" w:rsidRDefault="002D3212" w:rsidP="00AC7E30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ED6F42" w:rsidRDefault="00ED6F42" w:rsidP="00BC31C9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2D3212" w:rsidRPr="002D3212" w:rsidRDefault="002D3212" w:rsidP="00BC31C9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  <w:r w:rsidRPr="002D3212">
        <w:rPr>
          <w:rFonts w:ascii="ComicSansMS-Bold" w:hAnsi="ComicSansMS-Bold" w:cs="ComicSansMS-Bold"/>
          <w:b/>
          <w:bCs/>
          <w:sz w:val="40"/>
          <w:szCs w:val="40"/>
        </w:rPr>
        <w:t xml:space="preserve">Saint Joseph’s Primary School </w:t>
      </w:r>
      <w:proofErr w:type="spellStart"/>
      <w:r w:rsidRPr="002D3212">
        <w:rPr>
          <w:rFonts w:ascii="ComicSansMS-Bold" w:hAnsi="ComicSansMS-Bold" w:cs="ComicSansMS-Bold"/>
          <w:b/>
          <w:bCs/>
          <w:sz w:val="40"/>
          <w:szCs w:val="40"/>
        </w:rPr>
        <w:t>Ballycruttle</w:t>
      </w:r>
      <w:proofErr w:type="spellEnd"/>
    </w:p>
    <w:p w:rsidR="00ED6F42" w:rsidRDefault="00ED6F42" w:rsidP="00ED6F42">
      <w:pPr>
        <w:jc w:val="center"/>
        <w:rPr>
          <w:rFonts w:ascii="ComicSansMS-Bold" w:hAnsi="ComicSansMS-Bold" w:cs="ComicSansMS-Bold"/>
          <w:b/>
          <w:bCs/>
          <w:sz w:val="32"/>
          <w:szCs w:val="32"/>
        </w:rPr>
      </w:pPr>
      <w:r>
        <w:rPr>
          <w:rFonts w:ascii="ComicSansMS-Bold" w:hAnsi="ComicSansMS-Bold" w:cs="ComicSansMS-Bold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293370</wp:posOffset>
            </wp:positionV>
            <wp:extent cx="393700" cy="393700"/>
            <wp:effectExtent l="0" t="0" r="6350" b="635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lephone symbo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12" w:rsidRPr="002D3212">
        <w:rPr>
          <w:rFonts w:ascii="ComicSansMS-Bold" w:hAnsi="ComicSansMS-Bold" w:cs="ComicSansMS-Bold"/>
          <w:b/>
          <w:bCs/>
          <w:sz w:val="32"/>
          <w:szCs w:val="32"/>
        </w:rPr>
        <w:t xml:space="preserve">45 </w:t>
      </w:r>
      <w:proofErr w:type="spellStart"/>
      <w:r w:rsidR="002D3212" w:rsidRPr="002D3212">
        <w:rPr>
          <w:rFonts w:ascii="ComicSansMS-Bold" w:hAnsi="ComicSansMS-Bold" w:cs="ComicSansMS-Bold"/>
          <w:b/>
          <w:bCs/>
          <w:sz w:val="32"/>
          <w:szCs w:val="32"/>
        </w:rPr>
        <w:t>Ballycruttle</w:t>
      </w:r>
      <w:proofErr w:type="spellEnd"/>
      <w:r w:rsidR="002D3212" w:rsidRPr="002D3212">
        <w:rPr>
          <w:rFonts w:ascii="ComicSansMS-Bold" w:hAnsi="ComicSansMS-Bold" w:cs="ComicSansMS-Bold"/>
          <w:b/>
          <w:bCs/>
          <w:sz w:val="32"/>
          <w:szCs w:val="32"/>
        </w:rPr>
        <w:t xml:space="preserve"> R</w:t>
      </w:r>
      <w:r w:rsidR="008F1A41">
        <w:rPr>
          <w:rFonts w:ascii="ComicSansMS-Bold" w:hAnsi="ComicSansMS-Bold" w:cs="ComicSansMS-Bold"/>
          <w:b/>
          <w:bCs/>
          <w:sz w:val="32"/>
          <w:szCs w:val="32"/>
        </w:rPr>
        <w:t>oad Downpatrick</w:t>
      </w:r>
      <w:r w:rsidR="002D3212">
        <w:rPr>
          <w:rFonts w:ascii="ComicSansMS-Bold" w:hAnsi="ComicSansMS-Bold" w:cs="ComicSansMS-Bold"/>
          <w:b/>
          <w:bCs/>
          <w:sz w:val="32"/>
          <w:szCs w:val="32"/>
        </w:rPr>
        <w:t xml:space="preserve"> </w:t>
      </w:r>
      <w:r w:rsidR="002D3212" w:rsidRPr="002D3212">
        <w:rPr>
          <w:rFonts w:ascii="ComicSansMS-Bold" w:hAnsi="ComicSansMS-Bold" w:cs="ComicSansMS-Bold"/>
          <w:b/>
          <w:bCs/>
          <w:sz w:val="32"/>
          <w:szCs w:val="32"/>
        </w:rPr>
        <w:t>BT30 7EL</w:t>
      </w:r>
    </w:p>
    <w:p w:rsidR="00ED6F42" w:rsidRPr="00ED6F42" w:rsidRDefault="008F1A41" w:rsidP="00ED6F42">
      <w:pPr>
        <w:jc w:val="center"/>
        <w:rPr>
          <w:rFonts w:ascii="ComicSansMS-Bold" w:hAnsi="ComicSansMS-Bold" w:cs="ComicSansMS-Bold"/>
          <w:b/>
          <w:bCs/>
          <w:sz w:val="32"/>
          <w:szCs w:val="32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149860</wp:posOffset>
            </wp:positionV>
            <wp:extent cx="895350" cy="800735"/>
            <wp:effectExtent l="0" t="0" r="0" b="0"/>
            <wp:wrapTight wrapText="bothSides">
              <wp:wrapPolygon edited="0">
                <wp:start x="0" y="0"/>
                <wp:lineTo x="0" y="21069"/>
                <wp:lineTo x="21140" y="21069"/>
                <wp:lineTo x="2114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co schools green fla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42" w:rsidRPr="00ED6F42">
        <w:rPr>
          <w:rFonts w:ascii="ComicSansMS-Bold" w:hAnsi="ComicSansMS-Bold" w:cs="ComicSansMS-Bold"/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478790</wp:posOffset>
            </wp:positionV>
            <wp:extent cx="838200" cy="513715"/>
            <wp:effectExtent l="0" t="0" r="0" b="635"/>
            <wp:wrapTight wrapText="bothSides">
              <wp:wrapPolygon edited="0">
                <wp:start x="0" y="0"/>
                <wp:lineTo x="0" y="20826"/>
                <wp:lineTo x="21109" y="20826"/>
                <wp:lineTo x="21109" y="0"/>
                <wp:lineTo x="0" y="0"/>
              </wp:wrapPolygon>
            </wp:wrapTight>
            <wp:docPr id="32" name="Picture 32" descr="C:\Users\iporter336\AppData\Local\Microsoft\Windows\Temporary Internet Files\Content.MSO\36A6206B.tmp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porter336\AppData\Local\Microsoft\Windows\Temporary Internet Files\Content.MSO\36A6206B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42" w:rsidRPr="00ED6F42"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margin">
              <wp:posOffset>2757170</wp:posOffset>
            </wp:positionH>
            <wp:positionV relativeFrom="paragraph">
              <wp:posOffset>482600</wp:posOffset>
            </wp:positionV>
            <wp:extent cx="908444" cy="523848"/>
            <wp:effectExtent l="0" t="0" r="6350" b="0"/>
            <wp:wrapTight wrapText="bothSides">
              <wp:wrapPolygon edited="0">
                <wp:start x="0" y="0"/>
                <wp:lineTo x="0" y="20447"/>
                <wp:lineTo x="21298" y="20447"/>
                <wp:lineTo x="21298" y="0"/>
                <wp:lineTo x="0" y="0"/>
              </wp:wrapPolygon>
            </wp:wrapTight>
            <wp:docPr id="29" name="Picture 29" descr="C:\Users\iporter336\AppData\Local\Microsoft\Windows\Temporary Internet Files\Content.MSO\2F7E08E6.tmp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porter336\AppData\Local\Microsoft\Windows\Temporary Internet Files\Content.MSO\2F7E08E6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44" cy="5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42">
        <w:rPr>
          <w:rFonts w:ascii="ComicSansMS-Bold" w:hAnsi="ComicSansMS-Bold" w:cs="ComicSansMS-Bold"/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768985" cy="869315"/>
            <wp:effectExtent l="0" t="0" r="0" b="6985"/>
            <wp:wrapTight wrapText="bothSides">
              <wp:wrapPolygon edited="0">
                <wp:start x="0" y="0"/>
                <wp:lineTo x="0" y="21300"/>
                <wp:lineTo x="20869" y="21300"/>
                <wp:lineTo x="20869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reakfast club imag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98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42" w:rsidRPr="00ED6F42">
        <w:rPr>
          <w:rFonts w:ascii="ComicSansMS-Bold" w:hAnsi="ComicSansMS-Bold" w:cs="ComicSansMS-Bold"/>
          <w:b/>
          <w:bCs/>
          <w:noProof/>
          <w:sz w:val="56"/>
          <w:szCs w:val="56"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438785</wp:posOffset>
            </wp:positionV>
            <wp:extent cx="4953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769" y="20769"/>
                <wp:lineTo x="20769" y="0"/>
                <wp:lineTo x="0" y="0"/>
              </wp:wrapPolygon>
            </wp:wrapTight>
            <wp:docPr id="30" name="Picture 30" descr="C:\Users\iporter336\AppData\Local\Microsoft\Windows\Temporary Internet Files\Content.MSO\41CFEDE4.tmp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porter336\AppData\Local\Microsoft\Windows\Temporary Internet Files\Content.MSO\41CFEDE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F42" w:rsidRPr="00ED6F42">
        <w:rPr>
          <w:rFonts w:ascii="ComicSansMS-Bold" w:hAnsi="ComicSansMS-Bold" w:cs="ComicSansMS-Bold"/>
          <w:b/>
          <w:bCs/>
          <w:noProof/>
          <w:sz w:val="40"/>
          <w:szCs w:val="40"/>
          <w:lang w:eastAsia="en-GB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463550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8" name="Picture 28" descr="C:\Users\iporter336\AppData\Local\Microsoft\Windows\Temporary Internet Files\Content.MSO\1E593B18.tmp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porter336\AppData\Local\Microsoft\Windows\Temporary Internet Files\Content.MSO\1E593B18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1C9" w:rsidRPr="00BC31C9">
        <w:rPr>
          <w:rFonts w:ascii="ComicSansMS-Bold" w:hAnsi="ComicSansMS-Bold" w:cs="ComicSansMS-Bold"/>
          <w:b/>
          <w:bCs/>
          <w:sz w:val="56"/>
          <w:szCs w:val="56"/>
        </w:rPr>
        <w:t>02844 841546</w:t>
      </w:r>
    </w:p>
    <w:p w:rsidR="002D3212" w:rsidRPr="00AC7E30" w:rsidRDefault="002D3212" w:rsidP="00AC7E30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B94FBE" w:rsidRDefault="00B172F9" w:rsidP="00B94FBE">
      <w:pPr>
        <w:jc w:val="center"/>
        <w:rPr>
          <w:rFonts w:ascii="ComicSansMS-Bold" w:hAnsi="ComicSansMS-Bold" w:cs="ComicSansMS-Bold"/>
          <w:b/>
          <w:bCs/>
          <w:sz w:val="132"/>
          <w:szCs w:val="1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92D04EC" wp14:editId="7F22D3E2">
                <wp:simplePos x="0" y="0"/>
                <wp:positionH relativeFrom="margin">
                  <wp:align>center</wp:align>
                </wp:positionH>
                <wp:positionV relativeFrom="paragraph">
                  <wp:posOffset>-54610</wp:posOffset>
                </wp:positionV>
                <wp:extent cx="6451600" cy="9715500"/>
                <wp:effectExtent l="38100" t="38100" r="4445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600" cy="9715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9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E051F8" id="Rectangle 9" o:spid="_x0000_s1026" style="position:absolute;margin-left:0;margin-top:-4.3pt;width:508pt;height:765pt;z-index:-2516244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" fillcolor="white [3212]" strokecolor="#903" strokeweight="6pt">
                <w10:wrap anchorx="margin"/>
              </v:rect>
            </w:pict>
          </mc:Fallback>
        </mc:AlternateContent>
      </w:r>
      <w:r w:rsidRPr="00223CDA">
        <w:rPr>
          <w:rFonts w:ascii="ComicSansMS-Bold" w:hAnsi="ComicSansMS-Bold" w:cs="ComicSansMS-Bold"/>
          <w:b/>
          <w:bCs/>
          <w:noProof/>
          <w:color w:val="FF0000"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627727E" wp14:editId="62605378">
                <wp:simplePos x="0" y="0"/>
                <wp:positionH relativeFrom="margin">
                  <wp:align>center</wp:align>
                </wp:positionH>
                <wp:positionV relativeFrom="paragraph">
                  <wp:posOffset>2256790</wp:posOffset>
                </wp:positionV>
                <wp:extent cx="5613400" cy="3848100"/>
                <wp:effectExtent l="0" t="0" r="254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384810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62006" id="Rectangle 19" o:spid="_x0000_s1026" style="position:absolute;margin-left:0;margin-top:177.7pt;width:442pt;height:303pt;z-index:-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" fillcolor="#a50021" strokecolor="#1f4d78 [1604]" strokeweight="1pt">
                <w10:wrap anchorx="margin"/>
              </v:rect>
            </w:pict>
          </mc:Fallback>
        </mc:AlternateContent>
      </w:r>
      <w:r w:rsidR="00B94F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46EFAA3" wp14:editId="50920319">
                <wp:simplePos x="0" y="0"/>
                <wp:positionH relativeFrom="column">
                  <wp:posOffset>-317500</wp:posOffset>
                </wp:positionH>
                <wp:positionV relativeFrom="paragraph">
                  <wp:posOffset>1313815</wp:posOffset>
                </wp:positionV>
                <wp:extent cx="2057400" cy="5715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BE" w:rsidRPr="00223CDA" w:rsidRDefault="00B94FBE" w:rsidP="00B94F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223CD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ACHIEVEMENT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C8AC607" id="Text Box 3" o:spid="_x0000_s1032" type="#_x0000_t202" style="position:absolute;left:0;text-align:left;margin-left:-25pt;margin-top:103.45pt;width:162pt;height: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" fillcolor="#ffc" strokeweight=".5pt">
                <v:textbox>
                  <w:txbxContent>
                    <w:p w:rsidR="00B94FBE" w:rsidRPr="00223CDA" w:rsidRDefault="00B94FBE" w:rsidP="00B94FBE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223CD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ACHIEVEMENT</w:t>
                      </w:r>
                    </w:p>
                  </w:txbxContent>
                </v:textbox>
              </v:shape>
            </w:pict>
          </mc:Fallback>
        </mc:AlternateContent>
      </w:r>
      <w:r w:rsidR="00B94F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8DC5A7" wp14:editId="35E45CE7">
                <wp:simplePos x="0" y="0"/>
                <wp:positionH relativeFrom="column">
                  <wp:posOffset>-317500</wp:posOffset>
                </wp:positionH>
                <wp:positionV relativeFrom="paragraph">
                  <wp:posOffset>221615</wp:posOffset>
                </wp:positionV>
                <wp:extent cx="2044700" cy="558800"/>
                <wp:effectExtent l="0" t="0" r="1270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558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BE" w:rsidRPr="00223CDA" w:rsidRDefault="00B94FBE" w:rsidP="00B94F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223CDA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FRIENDSHIP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16E489" id="Text Box 10" o:spid="_x0000_s1032" type="#_x0000_t202" style="position:absolute;left:0;text-align:left;margin-left:-25pt;margin-top:17.45pt;width:161pt;height:4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" fillcolor="#ffc" strokeweight=".5pt">
                <v:textbox>
                  <w:txbxContent>
                    <w:p w:rsidR="00B94FBE" w:rsidRPr="00223CDA" w:rsidRDefault="00B94FBE" w:rsidP="00B94FBE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223CDA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FRIENDSHIP</w:t>
                      </w:r>
                    </w:p>
                  </w:txbxContent>
                </v:textbox>
              </v:shape>
            </w:pict>
          </mc:Fallback>
        </mc:AlternateContent>
      </w:r>
      <w:r w:rsidR="00B94F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CCDD77" wp14:editId="1258E604">
                <wp:simplePos x="0" y="0"/>
                <wp:positionH relativeFrom="column">
                  <wp:posOffset>4013200</wp:posOffset>
                </wp:positionH>
                <wp:positionV relativeFrom="paragraph">
                  <wp:posOffset>196215</wp:posOffset>
                </wp:positionV>
                <wp:extent cx="2032000" cy="558800"/>
                <wp:effectExtent l="0" t="0" r="254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558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BE" w:rsidRPr="00223CDA" w:rsidRDefault="00B94FBE" w:rsidP="00B94F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E2D1B7" id="Text Box 11" o:spid="_x0000_s1033" type="#_x0000_t202" style="position:absolute;left:0;text-align:left;margin-left:316pt;margin-top:15.45pt;width:160pt;height:4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" fillcolor="#ffc" strokeweight=".5pt">
                <v:textbox>
                  <w:txbxContent>
                    <w:p w:rsidR="00B94FBE" w:rsidRPr="00223CDA" w:rsidRDefault="00B94FBE" w:rsidP="00B94FBE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  <w:r w:rsidR="00B94F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7CDB60" wp14:editId="0BF8ED5C">
                <wp:simplePos x="0" y="0"/>
                <wp:positionH relativeFrom="column">
                  <wp:posOffset>4000500</wp:posOffset>
                </wp:positionH>
                <wp:positionV relativeFrom="paragraph">
                  <wp:posOffset>1313815</wp:posOffset>
                </wp:positionV>
                <wp:extent cx="2057400" cy="571500"/>
                <wp:effectExtent l="0" t="0" r="19050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FBE" w:rsidRPr="00223CDA" w:rsidRDefault="00B94FBE" w:rsidP="00B94F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B979C70" id="Text Box 14" o:spid="_x0000_s1034" type="#_x0000_t202" style="position:absolute;left:0;text-align:left;margin-left:315pt;margin-top:103.45pt;width:162pt;height: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" fillcolor="#ffc" strokeweight=".5pt">
                <v:textbox>
                  <w:txbxContent>
                    <w:p w:rsidR="00B94FBE" w:rsidRPr="00223CDA" w:rsidRDefault="00B94FBE" w:rsidP="00B94FBE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COMMUNITY</w:t>
                      </w:r>
                    </w:p>
                  </w:txbxContent>
                </v:textbox>
              </v:shape>
            </w:pict>
          </mc:Fallback>
        </mc:AlternateContent>
      </w:r>
      <w:r w:rsidR="00B94FBE">
        <w:rPr>
          <w:noProof/>
          <w:sz w:val="72"/>
          <w:szCs w:val="72"/>
          <w:lang w:eastAsia="en-GB"/>
        </w:rPr>
        <w:drawing>
          <wp:inline distT="0" distB="0" distL="0" distR="0" wp14:anchorId="67B6A315" wp14:editId="649B5377">
            <wp:extent cx="2209800" cy="2209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ool bad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BE" w:rsidRPr="002D3212" w:rsidRDefault="00B37FBF" w:rsidP="00443130">
      <w:pPr>
        <w:spacing w:after="0"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45379490" wp14:editId="004B341B">
            <wp:simplePos x="0" y="0"/>
            <wp:positionH relativeFrom="column">
              <wp:posOffset>549910</wp:posOffset>
            </wp:positionH>
            <wp:positionV relativeFrom="paragraph">
              <wp:posOffset>41275</wp:posOffset>
            </wp:positionV>
            <wp:extent cx="160020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43" y="21426"/>
                <wp:lineTo x="21343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utdoor playgroun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SansMS-Bold" w:hAnsi="ComicSansMS-Bold" w:cs="ComicSansMS-Bold"/>
          <w:b/>
          <w:bCs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715584" behindDoc="1" locked="0" layoutInCell="1" allowOverlap="1" wp14:anchorId="601A907A" wp14:editId="762579A7">
            <wp:simplePos x="0" y="0"/>
            <wp:positionH relativeFrom="column">
              <wp:posOffset>2971800</wp:posOffset>
            </wp:positionH>
            <wp:positionV relativeFrom="paragraph">
              <wp:posOffset>7620</wp:posOffset>
            </wp:positionV>
            <wp:extent cx="2468245" cy="1711960"/>
            <wp:effectExtent l="0" t="0" r="8255" b="2540"/>
            <wp:wrapTight wrapText="bothSides">
              <wp:wrapPolygon edited="0">
                <wp:start x="0" y="0"/>
                <wp:lineTo x="0" y="21392"/>
                <wp:lineTo x="21506" y="21392"/>
                <wp:lineTo x="2150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56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BE" w:rsidRDefault="00B94FBE" w:rsidP="00B94FBE">
      <w:pPr>
        <w:spacing w:after="0" w:line="240" w:lineRule="auto"/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B94FBE" w:rsidRDefault="00B94FBE" w:rsidP="00B94FBE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B94FBE" w:rsidRDefault="00B94FBE" w:rsidP="00B94FBE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</w:p>
    <w:p w:rsidR="00B94FBE" w:rsidRDefault="00B37FBF" w:rsidP="00B94FBE">
      <w:pPr>
        <w:jc w:val="center"/>
        <w:rPr>
          <w:rFonts w:ascii="ComicSansMS-Bold" w:hAnsi="ComicSansMS-Bold" w:cs="ComicSansMS-Bold"/>
          <w:b/>
          <w:bCs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16B8E206" wp14:editId="4DC3B873">
            <wp:simplePos x="0" y="0"/>
            <wp:positionH relativeFrom="column">
              <wp:posOffset>313267</wp:posOffset>
            </wp:positionH>
            <wp:positionV relativeFrom="paragraph">
              <wp:posOffset>396452</wp:posOffset>
            </wp:positionV>
            <wp:extent cx="2243455" cy="1683385"/>
            <wp:effectExtent l="0" t="0" r="4445" b="0"/>
            <wp:wrapTight wrapText="bothSides">
              <wp:wrapPolygon edited="0">
                <wp:start x="0" y="0"/>
                <wp:lineTo x="0" y="21266"/>
                <wp:lineTo x="21459" y="21266"/>
                <wp:lineTo x="2145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high visibility vest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BF" w:rsidRDefault="00B37FBF" w:rsidP="00A154CC">
      <w:pPr>
        <w:ind w:left="300"/>
        <w:rPr>
          <w:b/>
          <w:i/>
          <w:color w:val="FFFF00"/>
        </w:rPr>
      </w:pPr>
      <w:r>
        <w:rPr>
          <w:rFonts w:ascii="ComicSansMS-Bold" w:hAnsi="ComicSansMS-Bold" w:cs="ComicSansMS-Bold"/>
          <w:b/>
          <w:bCs/>
          <w:noProof/>
          <w:color w:val="FF0000"/>
          <w:sz w:val="40"/>
          <w:szCs w:val="40"/>
          <w:lang w:eastAsia="en-GB"/>
        </w:rPr>
        <w:drawing>
          <wp:anchor distT="0" distB="0" distL="114300" distR="114300" simplePos="0" relativeHeight="251716608" behindDoc="1" locked="0" layoutInCell="1" allowOverlap="1" wp14:anchorId="05E70ADD" wp14:editId="0B986A79">
            <wp:simplePos x="0" y="0"/>
            <wp:positionH relativeFrom="margin">
              <wp:posOffset>3175000</wp:posOffset>
            </wp:positionH>
            <wp:positionV relativeFrom="paragraph">
              <wp:posOffset>48260</wp:posOffset>
            </wp:positionV>
            <wp:extent cx="21590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79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FBF" w:rsidRDefault="00B37FBF" w:rsidP="00A154CC">
      <w:pPr>
        <w:ind w:left="300"/>
        <w:rPr>
          <w:b/>
          <w:i/>
          <w:color w:val="FFFF00"/>
        </w:rPr>
      </w:pPr>
    </w:p>
    <w:p w:rsidR="00B37FBF" w:rsidRDefault="00B37FBF" w:rsidP="00A154CC">
      <w:pPr>
        <w:ind w:left="300"/>
        <w:rPr>
          <w:b/>
          <w:i/>
          <w:color w:val="FFFF00"/>
        </w:rPr>
      </w:pPr>
    </w:p>
    <w:p w:rsidR="00B37FBF" w:rsidRDefault="00B37FBF" w:rsidP="00A154CC">
      <w:pPr>
        <w:ind w:left="300"/>
        <w:rPr>
          <w:b/>
          <w:i/>
          <w:color w:val="FFFF00"/>
        </w:rPr>
      </w:pPr>
    </w:p>
    <w:p w:rsidR="00B37FBF" w:rsidRDefault="00B37FBF" w:rsidP="00A154CC">
      <w:pPr>
        <w:ind w:left="300"/>
        <w:rPr>
          <w:b/>
          <w:i/>
          <w:color w:val="FFFF00"/>
        </w:rPr>
      </w:pPr>
    </w:p>
    <w:p w:rsidR="00B37FBF" w:rsidRDefault="00B37FBF" w:rsidP="00A154CC">
      <w:pPr>
        <w:ind w:left="300"/>
        <w:rPr>
          <w:b/>
          <w:i/>
          <w:color w:val="FFFF00"/>
        </w:rPr>
      </w:pPr>
    </w:p>
    <w:p w:rsidR="00B94FBE" w:rsidRPr="00A154CC" w:rsidRDefault="00A154CC" w:rsidP="00A154CC">
      <w:pPr>
        <w:ind w:left="300"/>
        <w:rPr>
          <w:b/>
          <w:i/>
          <w:color w:val="FFFF00"/>
        </w:rPr>
      </w:pPr>
      <w:r w:rsidRPr="00A154CC">
        <w:rPr>
          <w:b/>
          <w:i/>
          <w:color w:val="FFFF00"/>
        </w:rPr>
        <w:t xml:space="preserve">Feeder school to new Proposed Co-Educational Voluntary Grammar School due to open in </w:t>
      </w:r>
      <w:r>
        <w:rPr>
          <w:b/>
          <w:i/>
          <w:color w:val="FFFF00"/>
        </w:rPr>
        <w:t xml:space="preserve">    </w:t>
      </w:r>
      <w:r w:rsidR="007A7B19">
        <w:rPr>
          <w:b/>
          <w:i/>
          <w:color w:val="FFFF00"/>
        </w:rPr>
        <w:t>Downpatrick.</w:t>
      </w:r>
    </w:p>
    <w:p w:rsidR="00B94FBE" w:rsidRPr="0036232D" w:rsidRDefault="00105279" w:rsidP="00B172F9">
      <w:pPr>
        <w:rPr>
          <w:rFonts w:cstheme="minorHAnsi"/>
          <w:b/>
          <w:bCs/>
          <w:sz w:val="24"/>
          <w:szCs w:val="40"/>
        </w:rPr>
      </w:pPr>
      <w:r>
        <w:rPr>
          <w:rFonts w:cstheme="minorHAnsi"/>
          <w:b/>
          <w:noProof/>
          <w:color w:val="000000"/>
          <w:sz w:val="24"/>
          <w:szCs w:val="32"/>
          <w:lang w:eastAsia="en-GB"/>
        </w:rPr>
        <w:drawing>
          <wp:anchor distT="0" distB="0" distL="114300" distR="114300" simplePos="0" relativeHeight="251713536" behindDoc="1" locked="0" layoutInCell="1" allowOverlap="1" wp14:anchorId="68A82B3C" wp14:editId="168F98E2">
            <wp:simplePos x="0" y="0"/>
            <wp:positionH relativeFrom="column">
              <wp:posOffset>-118110</wp:posOffset>
            </wp:positionH>
            <wp:positionV relativeFrom="paragraph">
              <wp:posOffset>446405</wp:posOffset>
            </wp:positionV>
            <wp:extent cx="2014855" cy="1011555"/>
            <wp:effectExtent l="0" t="0" r="4445" b="0"/>
            <wp:wrapTight wrapText="bothSides">
              <wp:wrapPolygon edited="0">
                <wp:start x="0" y="0"/>
                <wp:lineTo x="0" y="21153"/>
                <wp:lineTo x="21443" y="21153"/>
                <wp:lineTo x="2144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een speech sign learning support dor leaflet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19">
        <w:rPr>
          <w:rFonts w:cstheme="minorHAnsi"/>
          <w:b/>
          <w:bCs/>
          <w:sz w:val="24"/>
          <w:szCs w:val="40"/>
        </w:rPr>
        <w:t>Have a look at our new school website and get a feel for</w:t>
      </w:r>
      <w:r w:rsidR="00B172F9" w:rsidRPr="0036232D">
        <w:rPr>
          <w:rFonts w:cstheme="minorHAnsi"/>
          <w:b/>
          <w:bCs/>
          <w:sz w:val="24"/>
          <w:szCs w:val="40"/>
        </w:rPr>
        <w:t xml:space="preserve"> our school and meet our staff or feel free to contact the Principal Mrs Imelda Po</w:t>
      </w:r>
      <w:r w:rsidR="007A7B19">
        <w:rPr>
          <w:rFonts w:cstheme="minorHAnsi"/>
          <w:b/>
          <w:bCs/>
          <w:sz w:val="24"/>
          <w:szCs w:val="40"/>
        </w:rPr>
        <w:t>rter, to talk about life in St Joseph’s</w:t>
      </w:r>
      <w:r w:rsidR="00B172F9" w:rsidRPr="0036232D">
        <w:rPr>
          <w:rFonts w:cstheme="minorHAnsi"/>
          <w:b/>
          <w:bCs/>
          <w:sz w:val="24"/>
          <w:szCs w:val="40"/>
        </w:rPr>
        <w:t>.</w:t>
      </w:r>
    </w:p>
    <w:p w:rsidR="00B172F9" w:rsidRDefault="008F1A41" w:rsidP="00B172F9">
      <w:pPr>
        <w:rPr>
          <w:rFonts w:cstheme="minorHAnsi"/>
          <w:b/>
          <w:color w:val="000000"/>
          <w:sz w:val="24"/>
          <w:szCs w:val="32"/>
        </w:rPr>
      </w:pPr>
      <w:r>
        <w:rPr>
          <w:rFonts w:cstheme="minorHAnsi"/>
          <w:b/>
          <w:bCs/>
          <w:noProof/>
          <w:sz w:val="24"/>
          <w:szCs w:val="40"/>
          <w:lang w:eastAsia="en-GB"/>
        </w:rPr>
        <w:drawing>
          <wp:anchor distT="0" distB="0" distL="114300" distR="114300" simplePos="0" relativeHeight="251710464" behindDoc="1" locked="0" layoutInCell="1" allowOverlap="1" wp14:anchorId="5978A70F" wp14:editId="04ADC6EA">
            <wp:simplePos x="0" y="0"/>
            <wp:positionH relativeFrom="margin">
              <wp:align>right</wp:align>
            </wp:positionH>
            <wp:positionV relativeFrom="paragraph">
              <wp:posOffset>999490</wp:posOffset>
            </wp:positionV>
            <wp:extent cx="253365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438" y="21214"/>
                <wp:lineTo x="2143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mall class sizes bubbl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2F9" w:rsidRPr="0036232D">
        <w:rPr>
          <w:rFonts w:cstheme="minorHAnsi"/>
          <w:b/>
          <w:color w:val="000000"/>
          <w:sz w:val="24"/>
          <w:szCs w:val="32"/>
        </w:rPr>
        <w:t xml:space="preserve">Here in St Joseph’s we seek to nurture the whole child by </w:t>
      </w:r>
      <w:r w:rsidR="00B172F9" w:rsidRPr="0036232D">
        <w:rPr>
          <w:rFonts w:cstheme="minorHAnsi"/>
          <w:b/>
          <w:bCs/>
          <w:sz w:val="24"/>
          <w:szCs w:val="40"/>
        </w:rPr>
        <w:t>providing a</w:t>
      </w:r>
      <w:r w:rsidR="00B172F9" w:rsidRPr="0036232D">
        <w:rPr>
          <w:rFonts w:cstheme="minorHAnsi"/>
          <w:b/>
          <w:color w:val="000000"/>
          <w:sz w:val="24"/>
          <w:szCs w:val="32"/>
        </w:rPr>
        <w:t xml:space="preserve"> broad, balanced, challenging and stimulating learning experience within a safe, caring, well-resourced and happy learning environment.</w:t>
      </w:r>
      <w:r w:rsidR="00B172F9" w:rsidRPr="0036232D">
        <w:rPr>
          <w:rFonts w:cstheme="minorHAnsi"/>
          <w:b/>
          <w:bCs/>
          <w:sz w:val="32"/>
          <w:szCs w:val="40"/>
        </w:rPr>
        <w:t xml:space="preserve"> </w:t>
      </w:r>
      <w:r w:rsidR="00B172F9" w:rsidRPr="0036232D">
        <w:rPr>
          <w:rFonts w:cstheme="minorHAnsi"/>
          <w:b/>
          <w:color w:val="000000"/>
          <w:sz w:val="24"/>
          <w:szCs w:val="32"/>
        </w:rPr>
        <w:t>As a catholic school, our core aim is to establish an</w:t>
      </w:r>
      <w:r w:rsidR="00B172F9" w:rsidRPr="0036232D">
        <w:rPr>
          <w:rFonts w:cstheme="minorHAnsi"/>
          <w:b/>
          <w:bCs/>
          <w:sz w:val="32"/>
          <w:szCs w:val="40"/>
        </w:rPr>
        <w:t xml:space="preserve"> </w:t>
      </w:r>
      <w:r w:rsidR="00B172F9" w:rsidRPr="0036232D">
        <w:rPr>
          <w:rFonts w:cstheme="minorHAnsi"/>
          <w:b/>
          <w:color w:val="000000"/>
          <w:sz w:val="24"/>
          <w:szCs w:val="32"/>
        </w:rPr>
        <w:t xml:space="preserve">environment where children, staff and parents feel welcome. </w:t>
      </w:r>
      <w:r w:rsidR="002E1321">
        <w:rPr>
          <w:rFonts w:cstheme="minorHAnsi"/>
          <w:b/>
          <w:color w:val="000000"/>
          <w:sz w:val="24"/>
          <w:szCs w:val="32"/>
        </w:rPr>
        <w:t xml:space="preserve"> </w:t>
      </w:r>
      <w:r w:rsidR="00B172F9" w:rsidRPr="0036232D">
        <w:rPr>
          <w:rFonts w:cstheme="minorHAnsi"/>
          <w:b/>
          <w:color w:val="000000"/>
          <w:sz w:val="24"/>
          <w:szCs w:val="32"/>
        </w:rPr>
        <w:t>Saint J</w:t>
      </w:r>
      <w:r w:rsidR="0036232D">
        <w:rPr>
          <w:rFonts w:cstheme="minorHAnsi"/>
          <w:b/>
          <w:color w:val="000000"/>
          <w:sz w:val="24"/>
          <w:szCs w:val="32"/>
        </w:rPr>
        <w:t>oseph’s have</w:t>
      </w:r>
      <w:r w:rsidR="00B172F9" w:rsidRPr="0036232D">
        <w:rPr>
          <w:rFonts w:cstheme="minorHAnsi"/>
          <w:b/>
          <w:color w:val="000000"/>
          <w:sz w:val="24"/>
          <w:szCs w:val="32"/>
        </w:rPr>
        <w:t xml:space="preserve"> a committed and caring staff that work closely in partnership with the parents, parish and governors to deliver the highest quality of standards of pastoral, academic and interpersonal education. </w:t>
      </w:r>
    </w:p>
    <w:p w:rsidR="0036232D" w:rsidRDefault="0036232D" w:rsidP="00B172F9">
      <w:pPr>
        <w:rPr>
          <w:rFonts w:cstheme="minorHAnsi"/>
          <w:b/>
          <w:color w:val="000000"/>
          <w:sz w:val="24"/>
          <w:szCs w:val="32"/>
        </w:rPr>
      </w:pPr>
      <w:r>
        <w:rPr>
          <w:rFonts w:cstheme="minorHAnsi"/>
          <w:b/>
          <w:color w:val="000000"/>
          <w:sz w:val="24"/>
          <w:szCs w:val="32"/>
        </w:rPr>
        <w:t xml:space="preserve">We have extensive school grounds which includes four different outdoor learning areas. We </w:t>
      </w:r>
      <w:r w:rsidR="007A7B19">
        <w:rPr>
          <w:rFonts w:cstheme="minorHAnsi"/>
          <w:b/>
          <w:color w:val="000000"/>
          <w:sz w:val="24"/>
          <w:szCs w:val="32"/>
        </w:rPr>
        <w:t xml:space="preserve">have recently gained our </w:t>
      </w:r>
      <w:r>
        <w:rPr>
          <w:rFonts w:cstheme="minorHAnsi"/>
          <w:b/>
          <w:color w:val="000000"/>
          <w:sz w:val="24"/>
          <w:szCs w:val="32"/>
        </w:rPr>
        <w:t>ECO Scho</w:t>
      </w:r>
      <w:r w:rsidR="007A7B19">
        <w:rPr>
          <w:rFonts w:cstheme="minorHAnsi"/>
          <w:b/>
          <w:color w:val="000000"/>
          <w:sz w:val="24"/>
          <w:szCs w:val="32"/>
        </w:rPr>
        <w:t>ols Green Flag and have</w:t>
      </w:r>
      <w:r>
        <w:rPr>
          <w:rFonts w:cstheme="minorHAnsi"/>
          <w:b/>
          <w:color w:val="000000"/>
          <w:sz w:val="24"/>
          <w:szCs w:val="32"/>
        </w:rPr>
        <w:t xml:space="preserve"> joined the </w:t>
      </w:r>
      <w:proofErr w:type="spellStart"/>
      <w:r>
        <w:rPr>
          <w:rFonts w:cstheme="minorHAnsi"/>
          <w:b/>
          <w:color w:val="000000"/>
          <w:sz w:val="24"/>
          <w:szCs w:val="32"/>
        </w:rPr>
        <w:t>Sustrans</w:t>
      </w:r>
      <w:proofErr w:type="spellEnd"/>
      <w:r>
        <w:rPr>
          <w:rFonts w:cstheme="minorHAnsi"/>
          <w:b/>
          <w:color w:val="000000"/>
          <w:sz w:val="24"/>
          <w:szCs w:val="32"/>
        </w:rPr>
        <w:t xml:space="preserve"> N.I. programme. </w:t>
      </w:r>
    </w:p>
    <w:p w:rsidR="00494127" w:rsidRPr="0036232D" w:rsidRDefault="00494127" w:rsidP="00B172F9">
      <w:pPr>
        <w:rPr>
          <w:rFonts w:cstheme="minorHAnsi"/>
          <w:b/>
          <w:bCs/>
          <w:sz w:val="24"/>
          <w:szCs w:val="40"/>
        </w:rPr>
      </w:pPr>
    </w:p>
    <w:p w:rsidR="00B94FBE" w:rsidRDefault="00B94FBE" w:rsidP="00B172F9">
      <w:pPr>
        <w:rPr>
          <w:rFonts w:ascii="ComicSansMS-Bold" w:hAnsi="ComicSansMS-Bold" w:cs="ComicSansMS-Bold"/>
          <w:b/>
          <w:bCs/>
          <w:sz w:val="40"/>
          <w:szCs w:val="40"/>
        </w:rPr>
      </w:pPr>
    </w:p>
    <w:p w:rsidR="00AC7E30" w:rsidRDefault="00AC7E30" w:rsidP="00B94FBE">
      <w:pPr>
        <w:rPr>
          <w:rFonts w:ascii="ComicSansMS-Bold" w:hAnsi="ComicSansMS-Bold" w:cs="ComicSansMS-Bold"/>
          <w:b/>
          <w:bCs/>
          <w:sz w:val="72"/>
          <w:szCs w:val="72"/>
        </w:rPr>
      </w:pPr>
    </w:p>
    <w:p w:rsidR="00AC7E30" w:rsidRDefault="00AC7E30" w:rsidP="00AC7E30">
      <w:pPr>
        <w:jc w:val="center"/>
        <w:rPr>
          <w:rFonts w:ascii="ComicSansMS-Bold" w:hAnsi="ComicSansMS-Bold" w:cs="ComicSansMS-Bold"/>
          <w:b/>
          <w:bCs/>
          <w:sz w:val="72"/>
          <w:szCs w:val="72"/>
        </w:rPr>
      </w:pPr>
    </w:p>
    <w:p w:rsidR="00AC7E30" w:rsidRDefault="00AC7E30" w:rsidP="00AC7E30">
      <w:pPr>
        <w:jc w:val="center"/>
      </w:pPr>
    </w:p>
    <w:p w:rsidR="00AC7E30" w:rsidRDefault="00AC7E30" w:rsidP="00AC7E30">
      <w:pPr>
        <w:jc w:val="center"/>
      </w:pPr>
    </w:p>
    <w:p w:rsidR="002E747F" w:rsidRDefault="00B73884" w:rsidP="00AC7E30">
      <w:pPr>
        <w:jc w:val="center"/>
      </w:pPr>
    </w:p>
    <w:sectPr w:rsidR="002E747F" w:rsidSect="002D3212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Sans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E30"/>
    <w:rsid w:val="00105279"/>
    <w:rsid w:val="00110CE1"/>
    <w:rsid w:val="00124E15"/>
    <w:rsid w:val="00223CDA"/>
    <w:rsid w:val="002D3212"/>
    <w:rsid w:val="002E1321"/>
    <w:rsid w:val="0036232D"/>
    <w:rsid w:val="003E1EFA"/>
    <w:rsid w:val="00443130"/>
    <w:rsid w:val="00494127"/>
    <w:rsid w:val="004B0ECC"/>
    <w:rsid w:val="0056018B"/>
    <w:rsid w:val="00585AF7"/>
    <w:rsid w:val="00632013"/>
    <w:rsid w:val="006966B4"/>
    <w:rsid w:val="007A7B19"/>
    <w:rsid w:val="008F1A41"/>
    <w:rsid w:val="00A154CC"/>
    <w:rsid w:val="00AC7E30"/>
    <w:rsid w:val="00B172F9"/>
    <w:rsid w:val="00B37FBF"/>
    <w:rsid w:val="00B94FBE"/>
    <w:rsid w:val="00BC31C9"/>
    <w:rsid w:val="00C14D7B"/>
    <w:rsid w:val="00E81D98"/>
    <w:rsid w:val="00ED6F42"/>
    <w:rsid w:val="00F4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039FC"/>
  <w15:chartTrackingRefBased/>
  <w15:docId w15:val="{C066F50C-89A8-40F4-9383-C4BA128C1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1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1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7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4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9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7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3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244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52264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64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32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449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043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93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710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889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194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6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9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84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29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46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17205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80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516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458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7963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1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7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5202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981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7800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3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049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4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965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4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00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83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8078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626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611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688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456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788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74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135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93425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4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0475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86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57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97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1201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58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151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191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945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7693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71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390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262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78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hyperlink" Target="http://www.google.co.uk/url?sa=i&amp;rct=j&amp;q=&amp;esrc=s&amp;source=images&amp;cd=&amp;cad=rja&amp;uact=8&amp;ved=2ahUKEwilk_qm1tLlAhV2TRUIHeN0C0cQjRx6BAgBEAQ&amp;url=/url?sa%3Di%26rct%3Dj%26q%3D%26esrc%3Ds%26source%3Dimages%26cd%3D%26ved%3D%26url%3Dhttps://www.abcdrumcondra.com/montessori-preschool%26psig%3DAOvVaw3vn6Zs5uWqZCEBRQ_twapf%26ust%3D1573029660847509&amp;psig=AOvVaw3vn6Zs5uWqZCEBRQ_twapf&amp;ust=1573029660847509" TargetMode="External"/><Relationship Id="rId17" Type="http://schemas.openxmlformats.org/officeDocument/2006/relationships/hyperlink" Target="https://www.google.co.uk/url?sa=i&amp;rct=j&amp;q=&amp;esrc=s&amp;source=images&amp;cd=&amp;ved=2ahUKEwilt8K81NLlAhXWThUIHdo6A4gQjRx6BAgBEAQ&amp;url=https://en-gb.facebook.com/&amp;psig=AOvVaw0-8vZQ7lvCO4Vcsjs4Ar-I&amp;ust=1573029173115811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6.jpeg"/><Relationship Id="rId5" Type="http://schemas.openxmlformats.org/officeDocument/2006/relationships/image" Target="media/image1.jp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www.google.co.uk/url?sa=i&amp;rct=j&amp;q=&amp;esrc=s&amp;source=images&amp;cd=&amp;ved=2ahUKEwjL6LmF1NLlAhWESRUIHWByCSUQjRx6BAgBEAQ&amp;url=https://www.facebook.com/SustransNI/&amp;psig=AOvVaw1KVP6_jQrDZe3y0ooa9DQ4&amp;ust=157302905400177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co.uk/url?sa=i&amp;rct=j&amp;q=&amp;esrc=s&amp;source=images&amp;cd=&amp;cad=rja&amp;uact=8&amp;ved=2ahUKEwj6q6Ke1NLlAhVMRxUIHXUXAtEQjRx6BAgBEAQ&amp;url=https://www.westernheightsprimary.com/seesaw-digital-portfolio.html&amp;psig=AOvVaw2YMnReYvtdgmqAAe2AC2Vi&amp;ust=1573029106289761" TargetMode="Externa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7A4A8-2263-4A2B-8825-A7C4AB037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B62970CB</Template>
  <TotalTime>0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 Turley</dc:creator>
  <cp:keywords/>
  <dc:description/>
  <cp:lastModifiedBy>I Porter</cp:lastModifiedBy>
  <cp:revision>2</cp:revision>
  <cp:lastPrinted>2021-11-09T10:24:00Z</cp:lastPrinted>
  <dcterms:created xsi:type="dcterms:W3CDTF">2021-11-09T10:35:00Z</dcterms:created>
  <dcterms:modified xsi:type="dcterms:W3CDTF">2021-11-09T10:35:00Z</dcterms:modified>
</cp:coreProperties>
</file>